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555" w:rsidRPr="00527383" w:rsidRDefault="007D1555" w:rsidP="004778E4">
      <w:pPr>
        <w:jc w:val="center"/>
        <w:rPr>
          <w:rFonts w:ascii="Montserrat Medium" w:hAnsi="Montserrat Medium"/>
        </w:rPr>
      </w:pPr>
    </w:p>
    <w:p w:rsidR="002F576B" w:rsidRPr="00527383" w:rsidRDefault="002F576B" w:rsidP="004778E4">
      <w:pPr>
        <w:rPr>
          <w:rFonts w:ascii="Montserrat Medium" w:hAnsi="Montserrat Medium"/>
        </w:rPr>
      </w:pPr>
      <w:r w:rsidRPr="00527383">
        <w:rPr>
          <w:rFonts w:ascii="Montserrat Medium" w:hAnsi="Montserrat Medium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4474029</wp:posOffset>
                </wp:positionH>
                <wp:positionV relativeFrom="paragraph">
                  <wp:posOffset>101328</wp:posOffset>
                </wp:positionV>
                <wp:extent cx="1948542" cy="587828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8542" cy="5878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F576B" w:rsidRPr="00F77286" w:rsidRDefault="004778E4">
                            <w:pPr>
                              <w:rPr>
                                <w:rFonts w:ascii="Montserrat Medium" w:hAnsi="Montserrat Medium"/>
                                <w:b/>
                              </w:rPr>
                            </w:pPr>
                            <w:r>
                              <w:rPr>
                                <w:rFonts w:ascii="Montserrat Medium" w:hAnsi="Montserrat Medium"/>
                              </w:rPr>
                              <w:t>Date</w:t>
                            </w:r>
                            <w:r w:rsidR="002F576B" w:rsidRPr="00527383">
                              <w:rPr>
                                <w:rFonts w:ascii="Montserrat Medium" w:hAnsi="Montserrat Medium"/>
                              </w:rPr>
                              <w:t xml:space="preserve">: </w:t>
                            </w:r>
                          </w:p>
                          <w:p w:rsidR="002F576B" w:rsidRPr="00527383" w:rsidRDefault="004778E4">
                            <w:pPr>
                              <w:rPr>
                                <w:rFonts w:ascii="Montserrat Medium" w:hAnsi="Montserrat Medium"/>
                              </w:rPr>
                            </w:pPr>
                            <w:r>
                              <w:rPr>
                                <w:rFonts w:ascii="Montserrat Medium" w:hAnsi="Montserrat Medium"/>
                              </w:rPr>
                              <w:t>Ref</w:t>
                            </w:r>
                            <w:r w:rsidR="002F576B" w:rsidRPr="00527383">
                              <w:rPr>
                                <w:rFonts w:ascii="Montserrat Medium" w:hAnsi="Montserrat Medium"/>
                              </w:rPr>
                              <w:t>:</w:t>
                            </w:r>
                            <w:r w:rsidR="002F576B" w:rsidRPr="00527383">
                              <w:rPr>
                                <w:rFonts w:ascii="Montserrat Medium" w:hAnsi="Montserrat Medium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2.3pt;margin-top:8pt;width:153.45pt;height:46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" filled="f" stroked="f" strokeweight=".5pt">
                <v:textbox>
                  <w:txbxContent>
                    <w:p w:rsidR="002F576B" w:rsidRPr="00F77286" w:rsidRDefault="004778E4">
                      <w:pPr>
                        <w:rPr>
                          <w:rFonts w:ascii="Montserrat Medium" w:hAnsi="Montserrat Medium"/>
                          <w:b/>
                        </w:rPr>
                      </w:pPr>
                      <w:r>
                        <w:rPr>
                          <w:rFonts w:ascii="Montserrat Medium" w:hAnsi="Montserrat Medium"/>
                        </w:rPr>
                        <w:t>Date</w:t>
                      </w:r>
                      <w:r w:rsidR="002F576B" w:rsidRPr="00527383">
                        <w:rPr>
                          <w:rFonts w:ascii="Montserrat Medium" w:hAnsi="Montserrat Medium"/>
                        </w:rPr>
                        <w:t xml:space="preserve">: </w:t>
                      </w:r>
                    </w:p>
                    <w:p w:rsidR="002F576B" w:rsidRPr="00527383" w:rsidRDefault="004778E4">
                      <w:pPr>
                        <w:rPr>
                          <w:rFonts w:ascii="Montserrat Medium" w:hAnsi="Montserrat Medium"/>
                        </w:rPr>
                      </w:pPr>
                      <w:r>
                        <w:rPr>
                          <w:rFonts w:ascii="Montserrat Medium" w:hAnsi="Montserrat Medium"/>
                        </w:rPr>
                        <w:t>Ref</w:t>
                      </w:r>
                      <w:r w:rsidR="002F576B" w:rsidRPr="00527383">
                        <w:rPr>
                          <w:rFonts w:ascii="Montserrat Medium" w:hAnsi="Montserrat Medium"/>
                        </w:rPr>
                        <w:t>:</w:t>
                      </w:r>
                      <w:r w:rsidR="002F576B" w:rsidRPr="00527383">
                        <w:rPr>
                          <w:rFonts w:ascii="Montserrat Medium" w:hAnsi="Montserrat Medium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F576B" w:rsidRDefault="002F576B" w:rsidP="002F576B">
      <w:pPr>
        <w:rPr>
          <w:rFonts w:ascii="Montserrat Medium" w:hAnsi="Montserrat Medium"/>
        </w:rPr>
      </w:pPr>
    </w:p>
    <w:p w:rsidR="00F77286" w:rsidRDefault="00F77286" w:rsidP="002F576B">
      <w:pPr>
        <w:rPr>
          <w:rFonts w:ascii="Montserrat Medium" w:hAnsi="Montserrat Medium"/>
        </w:rPr>
      </w:pPr>
    </w:p>
    <w:p w:rsidR="00F77286" w:rsidRDefault="00F77286" w:rsidP="00F77286">
      <w:pPr>
        <w:rPr>
          <w:rFonts w:ascii="Montserrat Medium" w:hAnsi="Montserrat Medium"/>
        </w:rPr>
      </w:pPr>
      <w:r>
        <w:rPr>
          <w:rFonts w:ascii="Montserrat Medium" w:hAnsi="Montserrat Medium"/>
        </w:rPr>
        <w:t>Recipient address block</w:t>
      </w:r>
    </w:p>
    <w:p w:rsidR="00F77286" w:rsidRDefault="00F77286" w:rsidP="00F77286">
      <w:pPr>
        <w:rPr>
          <w:rFonts w:ascii="Montserrat Medium" w:hAnsi="Montserrat Medium"/>
        </w:rPr>
      </w:pPr>
    </w:p>
    <w:p w:rsidR="00F77286" w:rsidRDefault="00F77286" w:rsidP="00F77286">
      <w:pPr>
        <w:rPr>
          <w:rFonts w:ascii="Montserrat Medium" w:hAnsi="Montserrat Medium"/>
        </w:rPr>
      </w:pPr>
    </w:p>
    <w:p w:rsidR="00F77286" w:rsidRDefault="00F77286" w:rsidP="00F77286">
      <w:pPr>
        <w:rPr>
          <w:rFonts w:ascii="Montserrat Medium" w:hAnsi="Montserrat Medium"/>
        </w:rPr>
      </w:pPr>
      <w:r>
        <w:rPr>
          <w:rFonts w:ascii="Montserrat Medium" w:hAnsi="Montserrat Medium"/>
        </w:rPr>
        <w:t>Recipient address block</w:t>
      </w:r>
    </w:p>
    <w:p w:rsidR="00F77286" w:rsidRPr="00F77286" w:rsidRDefault="00F77286" w:rsidP="00F77286">
      <w:pPr>
        <w:rPr>
          <w:rFonts w:ascii="Montserrat Medium" w:hAnsi="Montserrat Medium"/>
        </w:rPr>
      </w:pPr>
    </w:p>
    <w:p w:rsidR="002F576B" w:rsidRPr="00527383" w:rsidRDefault="002F576B" w:rsidP="002F576B">
      <w:pPr>
        <w:jc w:val="center"/>
        <w:rPr>
          <w:rFonts w:ascii="Montserrat Medium" w:hAnsi="Montserrat Medium"/>
          <w:sz w:val="24"/>
          <w:szCs w:val="24"/>
        </w:rPr>
      </w:pPr>
      <w:r w:rsidRPr="00527383">
        <w:rPr>
          <w:rFonts w:ascii="Montserrat Medium" w:hAnsi="Montserrat Medium"/>
          <w:sz w:val="24"/>
          <w:szCs w:val="24"/>
        </w:rPr>
        <w:t xml:space="preserve">Subject: </w:t>
      </w:r>
    </w:p>
    <w:p w:rsidR="002F576B" w:rsidRPr="00527383" w:rsidRDefault="002F576B" w:rsidP="002F576B">
      <w:pPr>
        <w:rPr>
          <w:rFonts w:ascii="Montserrat Medium" w:hAnsi="Montserrat Medium"/>
        </w:rPr>
      </w:pPr>
    </w:p>
    <w:p w:rsidR="002F576B" w:rsidRPr="00527383" w:rsidRDefault="002F576B" w:rsidP="002F576B">
      <w:pPr>
        <w:rPr>
          <w:rFonts w:ascii="Montserrat Medium" w:hAnsi="Montserrat Medium"/>
        </w:rPr>
      </w:pPr>
      <w:r w:rsidRPr="00527383">
        <w:rPr>
          <w:rFonts w:ascii="Montserrat Medium" w:hAnsi="Montserrat Medium"/>
        </w:rPr>
        <w:t>Dear: ${recipient}</w:t>
      </w:r>
    </w:p>
    <w:p w:rsidR="002F576B" w:rsidRPr="00527383" w:rsidRDefault="002F576B" w:rsidP="002F576B">
      <w:pPr>
        <w:rPr>
          <w:rFonts w:ascii="Montserrat Medium" w:hAnsi="Montserrat Medium"/>
        </w:rPr>
      </w:pPr>
    </w:p>
    <w:p w:rsidR="002F576B" w:rsidRPr="00527383" w:rsidRDefault="002F576B" w:rsidP="002F576B">
      <w:pPr>
        <w:rPr>
          <w:rFonts w:ascii="Montserrat Medium" w:hAnsi="Montserrat Medium"/>
        </w:rPr>
      </w:pPr>
      <w:r w:rsidRPr="00527383">
        <w:rPr>
          <w:rFonts w:ascii="Montserrat Medium" w:hAnsi="Montserrat Medium"/>
        </w:rPr>
        <w:t>${</w:t>
      </w:r>
      <w:proofErr w:type="spellStart"/>
      <w:r w:rsidRPr="00527383">
        <w:rPr>
          <w:rFonts w:ascii="Montserrat Medium" w:hAnsi="Montserrat Medium"/>
        </w:rPr>
        <w:t>body_content</w:t>
      </w:r>
      <w:proofErr w:type="spellEnd"/>
      <w:r w:rsidRPr="00527383">
        <w:rPr>
          <w:rFonts w:ascii="Montserrat Medium" w:hAnsi="Montserrat Medium"/>
        </w:rPr>
        <w:t>}</w:t>
      </w:r>
    </w:p>
    <w:p w:rsidR="002F576B" w:rsidRPr="00527383" w:rsidRDefault="002F576B" w:rsidP="002F576B">
      <w:pPr>
        <w:rPr>
          <w:rFonts w:ascii="Montserrat Medium" w:hAnsi="Montserrat Medium"/>
        </w:rPr>
      </w:pPr>
    </w:p>
    <w:p w:rsidR="002F576B" w:rsidRPr="00527383" w:rsidRDefault="002F576B" w:rsidP="002F576B">
      <w:pPr>
        <w:rPr>
          <w:rFonts w:ascii="Montserrat Medium" w:hAnsi="Montserrat Medium"/>
        </w:rPr>
      </w:pPr>
      <w:bookmarkStart w:id="0" w:name="_GoBack"/>
      <w:bookmarkEnd w:id="0"/>
      <w:r w:rsidRPr="00527383">
        <w:rPr>
          <w:rFonts w:ascii="Montserrat Medium" w:hAnsi="Montserrat Medium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3432538</wp:posOffset>
                </wp:positionV>
                <wp:extent cx="1480457" cy="642257"/>
                <wp:effectExtent l="0" t="0" r="5715" b="57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457" cy="642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F576B" w:rsidRPr="00527383" w:rsidRDefault="002C79AF">
                            <w:pPr>
                              <w:rPr>
                                <w:rFonts w:ascii="Montserrat Medium" w:hAnsi="Montserrat Medium"/>
                              </w:rPr>
                            </w:pPr>
                            <w:r>
                              <w:rPr>
                                <w:rFonts w:ascii="Montserrat Medium" w:hAnsi="Montserrat Medium"/>
                              </w:rPr>
                              <w:t>Signatory</w:t>
                            </w:r>
                          </w:p>
                          <w:p w:rsidR="002C79AF" w:rsidRDefault="002C79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0;margin-top:270.3pt;width:116.55pt;height:50.5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" fillcolor="white [3201]" stroked="f" strokeweight=".5pt">
                <v:textbox>
                  <w:txbxContent>
                    <w:p w:rsidR="002F576B" w:rsidRPr="00527383" w:rsidRDefault="002C79AF">
                      <w:pPr>
                        <w:rPr>
                          <w:rFonts w:ascii="Montserrat Medium" w:hAnsi="Montserrat Medium"/>
                        </w:rPr>
                      </w:pPr>
                      <w:r>
                        <w:rPr>
                          <w:rFonts w:ascii="Montserrat Medium" w:hAnsi="Montserrat Medium"/>
                        </w:rPr>
                        <w:t>Signatory</w:t>
                      </w:r>
                    </w:p>
                    <w:p w:rsidR="002C79AF" w:rsidRDefault="002C79AF"/>
                  </w:txbxContent>
                </v:textbox>
                <w10:wrap anchorx="margin"/>
              </v:shape>
            </w:pict>
          </mc:Fallback>
        </mc:AlternateContent>
      </w:r>
    </w:p>
    <w:sectPr w:rsidR="002F576B" w:rsidRPr="00527383" w:rsidSect="00B25ADC">
      <w:headerReference w:type="default" r:id="rId7"/>
      <w:footerReference w:type="default" r:id="rId8"/>
      <w:pgSz w:w="12240" w:h="15840"/>
      <w:pgMar w:top="162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EBB" w:rsidRDefault="00CC1EBB" w:rsidP="00B01D91">
      <w:pPr>
        <w:spacing w:after="0" w:line="240" w:lineRule="auto"/>
      </w:pPr>
      <w:r>
        <w:separator/>
      </w:r>
    </w:p>
  </w:endnote>
  <w:endnote w:type="continuationSeparator" w:id="0">
    <w:p w:rsidR="00CC1EBB" w:rsidRDefault="00CC1EBB" w:rsidP="00B01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 Medium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Futura Cyrillic Medium">
    <w:panose1 w:val="020B0602020204020303"/>
    <w:charset w:val="00"/>
    <w:family w:val="swiss"/>
    <w:pitch w:val="variable"/>
    <w:sig w:usb0="A00002F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ADC" w:rsidRDefault="006A599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91CEE0" wp14:editId="1DBA2C9C">
              <wp:simplePos x="0" y="0"/>
              <wp:positionH relativeFrom="page">
                <wp:align>left</wp:align>
              </wp:positionH>
              <wp:positionV relativeFrom="paragraph">
                <wp:posOffset>170815</wp:posOffset>
              </wp:positionV>
              <wp:extent cx="8327390" cy="45719"/>
              <wp:effectExtent l="0" t="0" r="0" b="0"/>
              <wp:wrapNone/>
              <wp:docPr id="8" name="Rectangl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27390" cy="4571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6A1A26"/>
                          </a:gs>
                          <a:gs pos="83000">
                            <a:srgbClr val="D24A5D"/>
                          </a:gs>
                          <a:gs pos="100000">
                            <a:srgbClr val="E597A2"/>
                          </a:gs>
                        </a:gsLst>
                        <a:lin ang="30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605705" id="Rectangle 8" o:spid="_x0000_s1026" style="position:absolute;margin-left:0;margin-top:13.45pt;width:655.7pt;height:3.6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" fillcolor="#6a1a26" stroked="f" strokeweight="1pt">
              <v:fill color2="#e597a2" rotate="t" angle="40" colors="0 #6a1a26;54395f #d24a5d;1 #e597a2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-511810</wp:posOffset>
              </wp:positionH>
              <wp:positionV relativeFrom="paragraph">
                <wp:posOffset>247015</wp:posOffset>
              </wp:positionV>
              <wp:extent cx="7162165" cy="315595"/>
              <wp:effectExtent l="0" t="0" r="0" b="0"/>
              <wp:wrapNone/>
              <wp:docPr id="13" name="Group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2165" cy="315595"/>
                        <a:chOff x="0" y="130629"/>
                        <a:chExt cx="7162528" cy="315686"/>
                      </a:xfrm>
                    </wpg:grpSpPr>
                    <wps:wsp>
                      <wps:cNvPr id="10" name="Text Box 10"/>
                      <wps:cNvSpPr txBox="1"/>
                      <wps:spPr>
                        <a:xfrm>
                          <a:off x="0" y="152401"/>
                          <a:ext cx="1785257" cy="2612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5ADC" w:rsidRPr="006D7AAF" w:rsidRDefault="00B25AD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WWW.ELEVONHUB.COM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Text Box 11"/>
                      <wps:cNvSpPr txBox="1"/>
                      <wps:spPr>
                        <a:xfrm>
                          <a:off x="2536372" y="152401"/>
                          <a:ext cx="2089785" cy="260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5ADC" w:rsidRPr="006D7AAF" w:rsidRDefault="00B25ADC" w:rsidP="00B25AD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CONTACT@ELEVONHUB.COM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Text Box 12"/>
                      <wps:cNvSpPr txBox="1"/>
                      <wps:spPr>
                        <a:xfrm>
                          <a:off x="5377543" y="130629"/>
                          <a:ext cx="1784985" cy="3156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5ADC" w:rsidRPr="006D7AAF" w:rsidRDefault="00FD4343" w:rsidP="00B25AD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TEL: +2519-97459695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3" o:spid="_x0000_s1034" style="position:absolute;margin-left:-40.3pt;margin-top:19.45pt;width:563.95pt;height:24.85pt;z-index:251669504" coordorigin=",1306" coordsize="71625,3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5" type="#_x0000_t202" style="position:absolute;top:1524;width:17852;height:26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" filled="f" stroked="f" strokeweight=".5pt">
                <v:textbox>
                  <w:txbxContent>
                    <w:p w:rsidR="00B25ADC" w:rsidRPr="006D7AAF" w:rsidRDefault="00B25AD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WWW.ELEVONHUB.COM</w:t>
                      </w:r>
                    </w:p>
                  </w:txbxContent>
                </v:textbox>
              </v:shape>
              <v:shape id="Text Box 11" o:spid="_x0000_s1036" type="#_x0000_t202" style="position:absolute;left:25363;top:1524;width:20898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" filled="f" stroked="f" strokeweight=".5pt">
                <v:textbox>
                  <w:txbxContent>
                    <w:p w:rsidR="00B25ADC" w:rsidRPr="006D7AAF" w:rsidRDefault="00B25ADC" w:rsidP="00B25AD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CONTACT@ELEVONHUB.COM</w:t>
                      </w:r>
                    </w:p>
                  </w:txbxContent>
                </v:textbox>
              </v:shape>
              <v:shape id="Text Box 12" o:spid="_x0000_s1037" type="#_x0000_t202" style="position:absolute;left:53775;top:1306;width:17850;height:31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" filled="f" stroked="f" strokeweight=".5pt">
                <v:textbox>
                  <w:txbxContent>
                    <w:p w:rsidR="00B25ADC" w:rsidRPr="006D7AAF" w:rsidRDefault="00FD4343" w:rsidP="00B25AD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TEL: +2519-97459695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EBB" w:rsidRDefault="00CC1EBB" w:rsidP="00B01D91">
      <w:pPr>
        <w:spacing w:after="0" w:line="240" w:lineRule="auto"/>
      </w:pPr>
      <w:r>
        <w:separator/>
      </w:r>
    </w:p>
  </w:footnote>
  <w:footnote w:type="continuationSeparator" w:id="0">
    <w:p w:rsidR="00CC1EBB" w:rsidRDefault="00CC1EBB" w:rsidP="00B01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99E" w:rsidRDefault="00B25ADC" w:rsidP="007F3C8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-4038328</wp:posOffset>
              </wp:positionH>
              <wp:positionV relativeFrom="topMargin">
                <wp:posOffset>331289</wp:posOffset>
              </wp:positionV>
              <wp:extent cx="11627210" cy="506095"/>
              <wp:effectExtent l="0" t="0" r="0" b="3175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7210" cy="506095"/>
                        <a:chOff x="0" y="0"/>
                        <a:chExt cx="11627210" cy="506095"/>
                      </a:xfrm>
                    </wpg:grpSpPr>
                    <wpg:grpSp>
                      <wpg:cNvPr id="2" name="Group 2"/>
                      <wpg:cNvGrpSpPr/>
                      <wpg:grpSpPr>
                        <a:xfrm>
                          <a:off x="4670854" y="0"/>
                          <a:ext cx="1113155" cy="506095"/>
                          <a:chOff x="0" y="0"/>
                          <a:chExt cx="1113155" cy="50621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378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606" y="247135"/>
                            <a:ext cx="1006475" cy="259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F3C85" w:rsidRPr="007F3C85" w:rsidRDefault="007F3C85" w:rsidP="007F3C85">
                              <w:pPr>
                                <w:rPr>
                                  <w:rFonts w:ascii="Futura Cyrillic Medium" w:hAnsi="Futura Cyrillic Medium"/>
                                  <w:sz w:val="14"/>
                                  <w:szCs w:val="14"/>
                                </w:rPr>
                              </w:pPr>
                              <w:r w:rsidRPr="007F3C85">
                                <w:rPr>
                                  <w:rFonts w:ascii="Futura Cyrillic Medium" w:hAnsi="Futura Cyrillic Medium"/>
                                  <w:sz w:val="14"/>
                                  <w:szCs w:val="14"/>
                                </w:rPr>
                                <w:t xml:space="preserve">ONE MEMBER PLC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s:wsp>
                      <wps:cNvPr id="4" name="Rectangle 4"/>
                      <wps:cNvSpPr/>
                      <wps:spPr>
                        <a:xfrm>
                          <a:off x="7370805" y="98854"/>
                          <a:ext cx="4256405" cy="302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A1A26"/>
                            </a:gs>
                            <a:gs pos="83000">
                              <a:srgbClr val="D24A5D"/>
                            </a:gs>
                            <a:gs pos="100000">
                              <a:srgbClr val="E597A2"/>
                            </a:gs>
                          </a:gsLst>
                          <a:lin ang="30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Rectangle 5"/>
                      <wps:cNvSpPr/>
                      <wps:spPr>
                        <a:xfrm rot="10800000">
                          <a:off x="0" y="123568"/>
                          <a:ext cx="4256405" cy="302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A1A26"/>
                            </a:gs>
                            <a:gs pos="83000">
                              <a:srgbClr val="D24A5D"/>
                            </a:gs>
                            <a:gs pos="100000">
                              <a:srgbClr val="E597A2"/>
                            </a:gs>
                          </a:gsLst>
                          <a:lin ang="30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7" o:spid="_x0000_s1026" style="position:absolute;margin-left:-318pt;margin-top:26.1pt;width:915.55pt;height:39.85pt;z-index:251661312;mso-position-vertical-relative:top-margin-area;mso-width-relative:margin;mso-height-relative:margin" coordsize="116272,5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">
              <v:group id="Group 2" o:spid="_x0000_s1027" style="position:absolute;left:46708;width:11132;height:5060" coordsize="11131,5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11131;height:3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">
                  <v:imagedata r:id="rId2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556;top:2471;width:10064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7F3C85" w:rsidRPr="007F3C85" w:rsidRDefault="007F3C85" w:rsidP="007F3C85">
                        <w:pPr>
                          <w:rPr>
                            <w:rFonts w:ascii="Futura Cyrillic Medium" w:hAnsi="Futura Cyrillic Medium"/>
                            <w:sz w:val="14"/>
                            <w:szCs w:val="14"/>
                          </w:rPr>
                        </w:pPr>
                        <w:r w:rsidRPr="007F3C85">
                          <w:rPr>
                            <w:rFonts w:ascii="Futura Cyrillic Medium" w:hAnsi="Futura Cyrillic Medium"/>
                            <w:sz w:val="14"/>
                            <w:szCs w:val="14"/>
                          </w:rPr>
                          <w:t xml:space="preserve">ONE MEMBER PLC </w:t>
                        </w:r>
                      </w:p>
                    </w:txbxContent>
                  </v:textbox>
                </v:shape>
              </v:group>
              <v:rect id="Rectangle 4" o:spid="_x0000_s1030" style="position:absolute;left:73708;top:988;width:42564;height:30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" fillcolor="#6a1a26" stroked="f" strokeweight="1pt">
                <v:fill color2="#e597a2" rotate="t" angle="40" colors="0 #6a1a26;54395f #d24a5d;1 #e597a2" focus="100%" type="gradient">
                  <o:fill v:ext="view" type="gradientUnscaled"/>
                </v:fill>
              </v:rect>
              <v:rect id="Rectangle 5" o:spid="_x0000_s1031" style="position:absolute;top:1235;width:42564;height:3023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" fillcolor="#6a1a26" stroked="f" strokeweight="1pt">
                <v:fill color2="#e597a2" rotate="t" angle="40" colors="0 #6a1a26;54395f #d24a5d;1 #e597a2" focus="100%" type="gradient">
                  <o:fill v:ext="view" type="gradientUnscaled"/>
                </v:fill>
              </v:rect>
              <w10:wrap anchory="margin"/>
            </v:group>
          </w:pict>
        </mc:Fallback>
      </mc:AlternateContent>
    </w:r>
  </w:p>
  <w:p w:rsidR="0089199E" w:rsidRDefault="0089199E" w:rsidP="007F3C85">
    <w:pPr>
      <w:spacing w:after="0"/>
    </w:pPr>
  </w:p>
  <w:p w:rsidR="0089199E" w:rsidRDefault="008919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555"/>
    <w:rsid w:val="002C79AF"/>
    <w:rsid w:val="002F576B"/>
    <w:rsid w:val="003544C5"/>
    <w:rsid w:val="00366071"/>
    <w:rsid w:val="0042264A"/>
    <w:rsid w:val="004778E4"/>
    <w:rsid w:val="004F0979"/>
    <w:rsid w:val="00527383"/>
    <w:rsid w:val="006433C3"/>
    <w:rsid w:val="006A5990"/>
    <w:rsid w:val="006D7AAF"/>
    <w:rsid w:val="0071626E"/>
    <w:rsid w:val="007D1555"/>
    <w:rsid w:val="007F3C85"/>
    <w:rsid w:val="00835DA3"/>
    <w:rsid w:val="0089199E"/>
    <w:rsid w:val="0099528D"/>
    <w:rsid w:val="00A7038E"/>
    <w:rsid w:val="00AC759C"/>
    <w:rsid w:val="00B01D91"/>
    <w:rsid w:val="00B25ADC"/>
    <w:rsid w:val="00B65746"/>
    <w:rsid w:val="00BE5633"/>
    <w:rsid w:val="00CC1EBB"/>
    <w:rsid w:val="00E02A5F"/>
    <w:rsid w:val="00E50EE1"/>
    <w:rsid w:val="00F57C95"/>
    <w:rsid w:val="00F77286"/>
    <w:rsid w:val="00FD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C1286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1D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D91"/>
  </w:style>
  <w:style w:type="paragraph" w:styleId="Footer">
    <w:name w:val="footer"/>
    <w:basedOn w:val="Normal"/>
    <w:link w:val="FooterChar"/>
    <w:uiPriority w:val="99"/>
    <w:unhideWhenUsed/>
    <w:rsid w:val="00B01D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D91"/>
  </w:style>
  <w:style w:type="paragraph" w:styleId="BalloonText">
    <w:name w:val="Balloon Text"/>
    <w:basedOn w:val="Normal"/>
    <w:link w:val="BalloonTextChar"/>
    <w:uiPriority w:val="99"/>
    <w:semiHidden/>
    <w:unhideWhenUsed/>
    <w:rsid w:val="00FD4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3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94875-549B-473E-9211-A81C774F3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MASTER_Letter.dotx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 Abera</dc:creator>
  <cp:keywords/>
  <dc:description/>
  <cp:lastModifiedBy>Beka Abera</cp:lastModifiedBy>
  <cp:revision>2</cp:revision>
  <cp:lastPrinted>2026-06-21T08:38:00Z</cp:lastPrinted>
  <dcterms:created xsi:type="dcterms:W3CDTF">2026-06-21T20:32:00Z</dcterms:created>
  <dcterms:modified xsi:type="dcterms:W3CDTF">2026-06-21T20:32:00Z</dcterms:modified>
</cp:coreProperties>
</file>