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789" w:rsidRDefault="00CE6789"/>
    <w:p w:rsidR="00DF4107" w:rsidRDefault="00DF4107"/>
    <w:p w:rsidR="00DF4107" w:rsidRDefault="00DF4107"/>
    <w:p w:rsidR="00DF4107" w:rsidRDefault="00DF4107"/>
    <w:p w:rsidR="00DF4107" w:rsidRDefault="00DF4107"/>
    <w:p w:rsidR="00DF4107" w:rsidRDefault="00DF4107"/>
    <w:p w:rsidR="00DF4107" w:rsidRDefault="005D7C45" w:rsidP="00DF4107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-1058400</wp:posOffset>
                </wp:positionH>
                <wp:positionV relativeFrom="paragraph">
                  <wp:posOffset>1786792</wp:posOffset>
                </wp:positionV>
                <wp:extent cx="7991188" cy="53358"/>
                <wp:effectExtent l="0" t="0" r="0" b="381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7991188" cy="53358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20000">
                              <a:srgbClr val="6D1B29"/>
                            </a:gs>
                            <a:gs pos="100000">
                              <a:srgbClr val="6D0000">
                                <a:tint val="23500"/>
                                <a:satMod val="160000"/>
                              </a:srgbClr>
                            </a:gs>
                          </a:gsLst>
                          <a:lin ang="27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90078A4" id="Rectangle 3" o:spid="_x0000_s1026" style="position:absolute;margin-left:-83.35pt;margin-top:140.7pt;width:629.25pt;height:4.2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" fillcolor="#6d1b29" stroked="f" strokeweight="1pt">
                <v:fill color2="#e9e1e1" rotate="t" angle="45" colors="0 #6d1b29;13107f #6d1b29" focus="100%" type="gradient"/>
              </v:rect>
            </w:pict>
          </mc:Fallback>
        </mc:AlternateContent>
      </w:r>
      <w:r w:rsidR="00DF4107">
        <w:rPr>
          <w:noProof/>
        </w:rPr>
        <w:drawing>
          <wp:inline distT="0" distB="0" distL="0" distR="0">
            <wp:extent cx="4308411" cy="173198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LEVON-COMPLETE-TRANSPARENT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4257" cy="1742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7C45" w:rsidRDefault="005D7C45" w:rsidP="00DF4107">
      <w:pPr>
        <w:jc w:val="center"/>
      </w:pPr>
    </w:p>
    <w:p w:rsidR="002271E3" w:rsidRDefault="002271E3" w:rsidP="00DF4107">
      <w:pPr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510755</wp:posOffset>
                </wp:positionH>
                <wp:positionV relativeFrom="paragraph">
                  <wp:posOffset>77755</wp:posOffset>
                </wp:positionV>
                <wp:extent cx="5342400" cy="1310400"/>
                <wp:effectExtent l="0" t="0" r="0" b="4445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42400" cy="1310400"/>
                          <a:chOff x="0" y="0"/>
                          <a:chExt cx="5342400" cy="1310400"/>
                        </a:xfrm>
                      </wpg:grpSpPr>
                      <wps:wsp>
                        <wps:cNvPr id="5" name="Text Box 5"/>
                        <wps:cNvSpPr txBox="1"/>
                        <wps:spPr>
                          <a:xfrm>
                            <a:off x="0" y="0"/>
                            <a:ext cx="5342400" cy="3600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5D7C45" w:rsidRPr="002271E3" w:rsidRDefault="005D7C45" w:rsidP="005D7C45">
                              <w:pPr>
                                <w:jc w:val="center"/>
                                <w:rPr>
                                  <w:rFonts w:ascii="Futura Cyrillic Heavy" w:hAnsi="Futura Cyrillic Heavy"/>
                                  <w:sz w:val="32"/>
                                  <w:szCs w:val="32"/>
                                </w:rPr>
                              </w:pPr>
                              <w:r w:rsidRPr="002271E3">
                                <w:rPr>
                                  <w:rFonts w:ascii="Futura Cyrillic Heavy" w:hAnsi="Futura Cyrillic Heavy"/>
                                  <w:sz w:val="32"/>
                                  <w:szCs w:val="32"/>
                                </w:rPr>
                                <w:t>BUSINESS PROPOSAL TITLE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>
                            <a:off x="295200" y="453600"/>
                            <a:ext cx="4752000" cy="8568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5D7C45" w:rsidRPr="002271E3" w:rsidRDefault="005D7C45" w:rsidP="005D7C45">
                              <w:pPr>
                                <w:jc w:val="center"/>
                                <w:rPr>
                                  <w:rFonts w:ascii="Montserrat SemiBold" w:hAnsi="Montserrat SemiBold"/>
                                </w:rPr>
                              </w:pPr>
                              <w:r w:rsidRPr="002271E3">
                                <w:rPr>
                                  <w:rFonts w:ascii="Montserrat SemiBold" w:hAnsi="Montserrat SemiBold"/>
                                </w:rPr>
                                <w:t>Business Proposal Subtitle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" o:spid="_x0000_s1026" style="position:absolute;left:0;text-align:left;margin-left:40.2pt;margin-top:6.1pt;width:420.65pt;height:103.2pt;z-index:251663360" coordsize="53424,13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7" type="#_x0000_t202" style="position:absolute;width:53424;height:3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" fillcolor="white [3201]" stroked="f" strokeweight=".5pt">
                  <v:textbox>
                    <w:txbxContent>
                      <w:p w:rsidR="005D7C45" w:rsidRPr="002271E3" w:rsidRDefault="005D7C45" w:rsidP="005D7C45">
                        <w:pPr>
                          <w:jc w:val="center"/>
                          <w:rPr>
                            <w:rFonts w:ascii="Futura Cyrillic Heavy" w:hAnsi="Futura Cyrillic Heavy"/>
                            <w:sz w:val="32"/>
                            <w:szCs w:val="32"/>
                          </w:rPr>
                        </w:pPr>
                        <w:r w:rsidRPr="002271E3">
                          <w:rPr>
                            <w:rFonts w:ascii="Futura Cyrillic Heavy" w:hAnsi="Futura Cyrillic Heavy"/>
                            <w:sz w:val="32"/>
                            <w:szCs w:val="32"/>
                          </w:rPr>
                          <w:t>BUSINESS PROPOSAL TITLE</w:t>
                        </w:r>
                      </w:p>
                    </w:txbxContent>
                  </v:textbox>
                </v:shape>
                <v:shape id="Text Box 6" o:spid="_x0000_s1028" type="#_x0000_t202" style="position:absolute;left:2952;top:4536;width:47520;height:85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" fillcolor="white [3201]" stroked="f" strokeweight=".5pt">
                  <v:textbox>
                    <w:txbxContent>
                      <w:p w:rsidR="005D7C45" w:rsidRPr="002271E3" w:rsidRDefault="005D7C45" w:rsidP="005D7C45">
                        <w:pPr>
                          <w:jc w:val="center"/>
                          <w:rPr>
                            <w:rFonts w:ascii="Montserrat SemiBold" w:hAnsi="Montserrat SemiBold"/>
                          </w:rPr>
                        </w:pPr>
                        <w:r w:rsidRPr="002271E3">
                          <w:rPr>
                            <w:rFonts w:ascii="Montserrat SemiBold" w:hAnsi="Montserrat SemiBold"/>
                          </w:rPr>
                          <w:t>Business Proposal Subtitle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D7C4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align>left</wp:align>
                </wp:positionH>
                <wp:positionV relativeFrom="paragraph">
                  <wp:posOffset>1646850</wp:posOffset>
                </wp:positionV>
                <wp:extent cx="8097461" cy="45719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8097461" cy="45719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20000">
                              <a:srgbClr val="6D1B29"/>
                            </a:gs>
                            <a:gs pos="100000">
                              <a:srgbClr val="6D0000">
                                <a:tint val="23500"/>
                                <a:satMod val="160000"/>
                              </a:srgbClr>
                            </a:gs>
                          </a:gsLst>
                          <a:lin ang="27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FC05DF" id="Rectangle 2" o:spid="_x0000_s1026" style="position:absolute;margin-left:0;margin-top:129.65pt;width:637.6pt;height:3.6pt;flip:y;z-index:251659264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" fillcolor="#6d1b29" stroked="f" strokeweight="1pt">
                <v:fill color2="#e9e1e1" rotate="t" angle="45" colors="0 #6d1b29;13107f #6d1b29" focus="100%" type="gradient"/>
                <w10:wrap anchorx="page"/>
              </v:rect>
            </w:pict>
          </mc:Fallback>
        </mc:AlternateContent>
      </w:r>
    </w:p>
    <w:p w:rsidR="002271E3" w:rsidRPr="002271E3" w:rsidRDefault="002271E3" w:rsidP="002271E3"/>
    <w:p w:rsidR="002271E3" w:rsidRPr="002271E3" w:rsidRDefault="002271E3" w:rsidP="002271E3"/>
    <w:p w:rsidR="002271E3" w:rsidRPr="002271E3" w:rsidRDefault="002271E3" w:rsidP="002271E3"/>
    <w:p w:rsidR="002271E3" w:rsidRPr="002271E3" w:rsidRDefault="002271E3" w:rsidP="002271E3"/>
    <w:p w:rsidR="002271E3" w:rsidRPr="002271E3" w:rsidRDefault="002271E3" w:rsidP="002271E3"/>
    <w:p w:rsidR="002271E3" w:rsidRDefault="002271E3" w:rsidP="002271E3"/>
    <w:p w:rsidR="005D7C45" w:rsidRDefault="005D7C45" w:rsidP="002271E3">
      <w:pPr>
        <w:jc w:val="center"/>
      </w:pPr>
    </w:p>
    <w:p w:rsidR="002271E3" w:rsidRDefault="002271E3" w:rsidP="002271E3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2092036</wp:posOffset>
                </wp:positionH>
                <wp:positionV relativeFrom="paragraph">
                  <wp:posOffset>228311</wp:posOffset>
                </wp:positionV>
                <wp:extent cx="1745673" cy="665019"/>
                <wp:effectExtent l="0" t="0" r="6985" b="190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5673" cy="6650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271E3" w:rsidRPr="00881335" w:rsidRDefault="002271E3" w:rsidP="002271E3">
                            <w:pPr>
                              <w:jc w:val="center"/>
                              <w:rPr>
                                <w:rFonts w:ascii="Montserrat SemiBold" w:hAnsi="Montserrat SemiBold"/>
                                <w:sz w:val="20"/>
                                <w:szCs w:val="20"/>
                              </w:rPr>
                            </w:pPr>
                            <w:bookmarkStart w:id="0" w:name="_GoBack"/>
                            <w:r w:rsidRPr="00881335">
                              <w:rPr>
                                <w:rFonts w:ascii="Montserrat SemiBold" w:hAnsi="Montserrat SemiBold"/>
                                <w:sz w:val="20"/>
                                <w:szCs w:val="20"/>
                              </w:rPr>
                              <w:t xml:space="preserve">Date: </w:t>
                            </w:r>
                          </w:p>
                          <w:p w:rsidR="002271E3" w:rsidRPr="00881335" w:rsidRDefault="002271E3" w:rsidP="002271E3">
                            <w:pPr>
                              <w:jc w:val="center"/>
                              <w:rPr>
                                <w:rFonts w:ascii="Montserrat SemiBold" w:hAnsi="Montserrat SemiBold"/>
                                <w:sz w:val="20"/>
                                <w:szCs w:val="20"/>
                              </w:rPr>
                            </w:pPr>
                            <w:r w:rsidRPr="00881335">
                              <w:rPr>
                                <w:rFonts w:ascii="Montserrat SemiBold" w:hAnsi="Montserrat SemiBold"/>
                                <w:sz w:val="20"/>
                                <w:szCs w:val="20"/>
                              </w:rPr>
                              <w:t xml:space="preserve">Ref: 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left:0;text-align:left;margin-left:164.75pt;margin-top:18pt;width:137.45pt;height:52.3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" fillcolor="white [3201]" stroked="f" strokeweight=".5pt">
                <v:textbox>
                  <w:txbxContent>
                    <w:p w:rsidR="002271E3" w:rsidRPr="00881335" w:rsidRDefault="002271E3" w:rsidP="002271E3">
                      <w:pPr>
                        <w:jc w:val="center"/>
                        <w:rPr>
                          <w:rFonts w:ascii="Montserrat SemiBold" w:hAnsi="Montserrat SemiBold"/>
                          <w:sz w:val="20"/>
                          <w:szCs w:val="20"/>
                        </w:rPr>
                      </w:pPr>
                      <w:bookmarkStart w:id="1" w:name="_GoBack"/>
                      <w:r w:rsidRPr="00881335">
                        <w:rPr>
                          <w:rFonts w:ascii="Montserrat SemiBold" w:hAnsi="Montserrat SemiBold"/>
                          <w:sz w:val="20"/>
                          <w:szCs w:val="20"/>
                        </w:rPr>
                        <w:t xml:space="preserve">Date: </w:t>
                      </w:r>
                    </w:p>
                    <w:p w:rsidR="002271E3" w:rsidRPr="00881335" w:rsidRDefault="002271E3" w:rsidP="002271E3">
                      <w:pPr>
                        <w:jc w:val="center"/>
                        <w:rPr>
                          <w:rFonts w:ascii="Montserrat SemiBold" w:hAnsi="Montserrat SemiBold"/>
                          <w:sz w:val="20"/>
                          <w:szCs w:val="20"/>
                        </w:rPr>
                      </w:pPr>
                      <w:r w:rsidRPr="00881335">
                        <w:rPr>
                          <w:rFonts w:ascii="Montserrat SemiBold" w:hAnsi="Montserrat SemiBold"/>
                          <w:sz w:val="20"/>
                          <w:szCs w:val="20"/>
                        </w:rPr>
                        <w:t xml:space="preserve">Ref: 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2271E3" w:rsidRDefault="002271E3" w:rsidP="002271E3">
      <w:pPr>
        <w:jc w:val="center"/>
        <w:rPr>
          <w:rFonts w:ascii="Montserrat SemiBold" w:hAnsi="Montserrat SemiBold"/>
        </w:rPr>
      </w:pPr>
    </w:p>
    <w:p w:rsidR="002271E3" w:rsidRDefault="002271E3" w:rsidP="002271E3">
      <w:pPr>
        <w:rPr>
          <w:rFonts w:ascii="Montserrat SemiBold" w:hAnsi="Montserrat SemiBold"/>
        </w:rPr>
      </w:pPr>
    </w:p>
    <w:p w:rsidR="00D369FC" w:rsidRPr="002271E3" w:rsidRDefault="002271E3" w:rsidP="002271E3">
      <w:pPr>
        <w:rPr>
          <w:rFonts w:ascii="Montserrat SemiBold" w:hAnsi="Montserrat SemiBold"/>
        </w:rPr>
      </w:pPr>
      <w:r>
        <w:rPr>
          <w:rFonts w:ascii="Montserrat SemiBold" w:hAnsi="Montserrat SemiBold"/>
        </w:rPr>
        <w:br w:type="page"/>
      </w:r>
    </w:p>
    <w:sectPr w:rsidR="00D369FC" w:rsidRPr="002271E3" w:rsidSect="002271E3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0910" w:rsidRDefault="001E0910" w:rsidP="002271E3">
      <w:pPr>
        <w:spacing w:after="0" w:line="240" w:lineRule="auto"/>
      </w:pPr>
      <w:r>
        <w:separator/>
      </w:r>
    </w:p>
  </w:endnote>
  <w:endnote w:type="continuationSeparator" w:id="0">
    <w:p w:rsidR="001E0910" w:rsidRDefault="001E0910" w:rsidP="002271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Futura Cyrillic Heavy">
    <w:panose1 w:val="020B0802020204020303"/>
    <w:charset w:val="00"/>
    <w:family w:val="swiss"/>
    <w:pitch w:val="variable"/>
    <w:sig w:usb0="A00002FF" w:usb1="5000204A" w:usb2="00000000" w:usb3="00000000" w:csb0="00000097" w:csb1="00000000"/>
  </w:font>
  <w:font w:name="Montserrat SemiBold">
    <w:panose1 w:val="00000000000000000000"/>
    <w:charset w:val="00"/>
    <w:family w:val="auto"/>
    <w:pitch w:val="variable"/>
    <w:sig w:usb0="A00002FF" w:usb1="4000247B" w:usb2="00000000" w:usb3="00000000" w:csb0="00000197" w:csb1="00000000"/>
  </w:font>
  <w:font w:name="Futura Cyrillic Medium">
    <w:panose1 w:val="020B0602020204020303"/>
    <w:charset w:val="00"/>
    <w:family w:val="swiss"/>
    <w:pitch w:val="variable"/>
    <w:sig w:usb0="A00002FF" w:usb1="50002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9FC" w:rsidRDefault="00D369FC" w:rsidP="00D369FC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791EE2C" wp14:editId="746ACE0C">
              <wp:simplePos x="0" y="0"/>
              <wp:positionH relativeFrom="page">
                <wp:align>left</wp:align>
              </wp:positionH>
              <wp:positionV relativeFrom="paragraph">
                <wp:posOffset>170815</wp:posOffset>
              </wp:positionV>
              <wp:extent cx="8327390" cy="45719"/>
              <wp:effectExtent l="0" t="0" r="0" b="0"/>
              <wp:wrapNone/>
              <wp:docPr id="28" name="Rectangle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327390" cy="45719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6A1A26"/>
                          </a:gs>
                          <a:gs pos="83000">
                            <a:srgbClr val="D24A5D"/>
                          </a:gs>
                          <a:gs pos="100000">
                            <a:srgbClr val="E597A2"/>
                          </a:gs>
                        </a:gsLst>
                        <a:lin ang="30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5B806D3" id="Rectangle 28" o:spid="_x0000_s1026" style="position:absolute;margin-left:0;margin-top:13.45pt;width:655.7pt;height:3.6pt;z-index:25166131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" fillcolor="#6a1a26" stroked="f" strokeweight="1pt">
              <v:fill color2="#e597a2" rotate="t" angle="40" colors="0 #6a1a26;54395f #d24a5d;1 #e597a2" focus="100%" type="gradient">
                <o:fill v:ext="view" type="gradientUnscaled"/>
              </v:fill>
              <w10:wrap anchorx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406F87D0" wp14:editId="11BA0E4F">
              <wp:simplePos x="0" y="0"/>
              <wp:positionH relativeFrom="column">
                <wp:posOffset>-511810</wp:posOffset>
              </wp:positionH>
              <wp:positionV relativeFrom="paragraph">
                <wp:posOffset>247015</wp:posOffset>
              </wp:positionV>
              <wp:extent cx="7162165" cy="315595"/>
              <wp:effectExtent l="0" t="0" r="0" b="0"/>
              <wp:wrapNone/>
              <wp:docPr id="13" name="Group 1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62165" cy="315595"/>
                        <a:chOff x="0" y="130629"/>
                        <a:chExt cx="7162528" cy="315686"/>
                      </a:xfrm>
                    </wpg:grpSpPr>
                    <wps:wsp>
                      <wps:cNvPr id="10" name="Text Box 10"/>
                      <wps:cNvSpPr txBox="1"/>
                      <wps:spPr>
                        <a:xfrm>
                          <a:off x="0" y="152401"/>
                          <a:ext cx="1785257" cy="26125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369FC" w:rsidRPr="006D7AAF" w:rsidRDefault="00D369FC" w:rsidP="00D369FC">
                            <w:pPr>
                              <w:rPr>
                                <w:rFonts w:ascii="Futura Cyrillic Medium" w:hAnsi="Futura Cyrillic Medium"/>
                                <w:sz w:val="18"/>
                                <w:szCs w:val="18"/>
                              </w:rPr>
                            </w:pPr>
                            <w:r w:rsidRPr="006D7AAF">
                              <w:rPr>
                                <w:rFonts w:ascii="Futura Cyrillic Medium" w:hAnsi="Futura Cyrillic Medium"/>
                                <w:sz w:val="18"/>
                                <w:szCs w:val="18"/>
                              </w:rPr>
                              <w:t>WWW.ELEVONHUB.COM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Text Box 11"/>
                      <wps:cNvSpPr txBox="1"/>
                      <wps:spPr>
                        <a:xfrm>
                          <a:off x="2536372" y="152401"/>
                          <a:ext cx="2089785" cy="2609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369FC" w:rsidRPr="006D7AAF" w:rsidRDefault="00D369FC" w:rsidP="00D369FC">
                            <w:pPr>
                              <w:rPr>
                                <w:rFonts w:ascii="Futura Cyrillic Medium" w:hAnsi="Futura Cyrillic Medium"/>
                                <w:sz w:val="18"/>
                                <w:szCs w:val="18"/>
                              </w:rPr>
                            </w:pPr>
                            <w:r w:rsidRPr="006D7AAF">
                              <w:rPr>
                                <w:rFonts w:ascii="Futura Cyrillic Medium" w:hAnsi="Futura Cyrillic Medium"/>
                                <w:sz w:val="18"/>
                                <w:szCs w:val="18"/>
                              </w:rPr>
                              <w:t>CONTACT@ELEVONHUB.COM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Text Box 12"/>
                      <wps:cNvSpPr txBox="1"/>
                      <wps:spPr>
                        <a:xfrm>
                          <a:off x="5377543" y="130629"/>
                          <a:ext cx="1784985" cy="31568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369FC" w:rsidRPr="006D7AAF" w:rsidRDefault="00D369FC" w:rsidP="00D369FC">
                            <w:pPr>
                              <w:rPr>
                                <w:rFonts w:ascii="Futura Cyrillic Medium" w:hAnsi="Futura Cyrillic Medium"/>
                                <w:sz w:val="18"/>
                                <w:szCs w:val="18"/>
                              </w:rPr>
                            </w:pPr>
                            <w:r w:rsidRPr="006D7AAF">
                              <w:rPr>
                                <w:rFonts w:ascii="Futura Cyrillic Medium" w:hAnsi="Futura Cyrillic Medium"/>
                                <w:sz w:val="18"/>
                                <w:szCs w:val="18"/>
                              </w:rPr>
                              <w:t>TEL: +2519-97459695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06F87D0" id="Group 13" o:spid="_x0000_s1036" style="position:absolute;margin-left:-40.3pt;margin-top:19.45pt;width:563.95pt;height:24.85pt;z-index:251662336" coordorigin=",1306" coordsize="71625,31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37" type="#_x0000_t202" style="position:absolute;top:1524;width:17852;height:26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" filled="f" stroked="f" strokeweight=".5pt">
                <v:textbox>
                  <w:txbxContent>
                    <w:p w:rsidR="00D369FC" w:rsidRPr="006D7AAF" w:rsidRDefault="00D369FC" w:rsidP="00D369FC">
                      <w:pPr>
                        <w:rPr>
                          <w:rFonts w:ascii="Futura Cyrillic Medium" w:hAnsi="Futura Cyrillic Medium"/>
                          <w:sz w:val="18"/>
                          <w:szCs w:val="18"/>
                        </w:rPr>
                      </w:pPr>
                      <w:r w:rsidRPr="006D7AAF">
                        <w:rPr>
                          <w:rFonts w:ascii="Futura Cyrillic Medium" w:hAnsi="Futura Cyrillic Medium"/>
                          <w:sz w:val="18"/>
                          <w:szCs w:val="18"/>
                        </w:rPr>
                        <w:t>WWW.ELEVONHUB.COM</w:t>
                      </w:r>
                    </w:p>
                  </w:txbxContent>
                </v:textbox>
              </v:shape>
              <v:shape id="Text Box 11" o:spid="_x0000_s1038" type="#_x0000_t202" style="position:absolute;left:25363;top:1524;width:20898;height:26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" filled="f" stroked="f" strokeweight=".5pt">
                <v:textbox>
                  <w:txbxContent>
                    <w:p w:rsidR="00D369FC" w:rsidRPr="006D7AAF" w:rsidRDefault="00D369FC" w:rsidP="00D369FC">
                      <w:pPr>
                        <w:rPr>
                          <w:rFonts w:ascii="Futura Cyrillic Medium" w:hAnsi="Futura Cyrillic Medium"/>
                          <w:sz w:val="18"/>
                          <w:szCs w:val="18"/>
                        </w:rPr>
                      </w:pPr>
                      <w:r w:rsidRPr="006D7AAF">
                        <w:rPr>
                          <w:rFonts w:ascii="Futura Cyrillic Medium" w:hAnsi="Futura Cyrillic Medium"/>
                          <w:sz w:val="18"/>
                          <w:szCs w:val="18"/>
                        </w:rPr>
                        <w:t>CONTACT@ELEVONHUB.COM</w:t>
                      </w:r>
                    </w:p>
                  </w:txbxContent>
                </v:textbox>
              </v:shape>
              <v:shape id="Text Box 12" o:spid="_x0000_s1039" type="#_x0000_t202" style="position:absolute;left:53775;top:1306;width:17850;height:31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" filled="f" stroked="f" strokeweight=".5pt">
                <v:textbox>
                  <w:txbxContent>
                    <w:p w:rsidR="00D369FC" w:rsidRPr="006D7AAF" w:rsidRDefault="00D369FC" w:rsidP="00D369FC">
                      <w:pPr>
                        <w:rPr>
                          <w:rFonts w:ascii="Futura Cyrillic Medium" w:hAnsi="Futura Cyrillic Medium"/>
                          <w:sz w:val="18"/>
                          <w:szCs w:val="18"/>
                        </w:rPr>
                      </w:pPr>
                      <w:r w:rsidRPr="006D7AAF">
                        <w:rPr>
                          <w:rFonts w:ascii="Futura Cyrillic Medium" w:hAnsi="Futura Cyrillic Medium"/>
                          <w:sz w:val="18"/>
                          <w:szCs w:val="18"/>
                        </w:rPr>
                        <w:t>TEL: +2519-97459695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2112AB" w:rsidRDefault="002112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0910" w:rsidRDefault="001E0910" w:rsidP="002271E3">
      <w:pPr>
        <w:spacing w:after="0" w:line="240" w:lineRule="auto"/>
      </w:pPr>
      <w:r>
        <w:separator/>
      </w:r>
    </w:p>
  </w:footnote>
  <w:footnote w:type="continuationSeparator" w:id="0">
    <w:p w:rsidR="001E0910" w:rsidRDefault="001E0910" w:rsidP="002271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12AB" w:rsidRDefault="002112AB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CF24F6C" wp14:editId="46DD964F">
              <wp:simplePos x="0" y="0"/>
              <wp:positionH relativeFrom="column">
                <wp:posOffset>-3886200</wp:posOffset>
              </wp:positionH>
              <wp:positionV relativeFrom="topMargin">
                <wp:posOffset>301163</wp:posOffset>
              </wp:positionV>
              <wp:extent cx="11627210" cy="506095"/>
              <wp:effectExtent l="0" t="0" r="0" b="3175"/>
              <wp:wrapNone/>
              <wp:docPr id="22" name="Group 2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627210" cy="506095"/>
                        <a:chOff x="0" y="0"/>
                        <a:chExt cx="11627210" cy="506095"/>
                      </a:xfrm>
                    </wpg:grpSpPr>
                    <wpg:grpSp>
                      <wpg:cNvPr id="23" name="Group 23"/>
                      <wpg:cNvGrpSpPr/>
                      <wpg:grpSpPr>
                        <a:xfrm>
                          <a:off x="4670854" y="0"/>
                          <a:ext cx="1113155" cy="506095"/>
                          <a:chOff x="0" y="0"/>
                          <a:chExt cx="1113155" cy="506215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3155" cy="3784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5606" y="247135"/>
                            <a:ext cx="1006475" cy="259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112AB" w:rsidRPr="007F3C85" w:rsidRDefault="002112AB" w:rsidP="002112AB">
                              <w:pPr>
                                <w:rPr>
                                  <w:rFonts w:ascii="Futura Cyrillic Medium" w:hAnsi="Futura Cyrillic Medium"/>
                                  <w:sz w:val="14"/>
                                  <w:szCs w:val="14"/>
                                </w:rPr>
                              </w:pPr>
                              <w:r w:rsidRPr="007F3C85">
                                <w:rPr>
                                  <w:rFonts w:ascii="Futura Cyrillic Medium" w:hAnsi="Futura Cyrillic Medium"/>
                                  <w:sz w:val="14"/>
                                  <w:szCs w:val="14"/>
                                </w:rPr>
                                <w:t xml:space="preserve">ONE MEMBER PLC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grpSp>
                    <wps:wsp>
                      <wps:cNvPr id="26" name="Rectangle 26"/>
                      <wps:cNvSpPr/>
                      <wps:spPr>
                        <a:xfrm>
                          <a:off x="7370805" y="98854"/>
                          <a:ext cx="4256405" cy="30226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6A1A26"/>
                            </a:gs>
                            <a:gs pos="83000">
                              <a:srgbClr val="D24A5D"/>
                            </a:gs>
                            <a:gs pos="100000">
                              <a:srgbClr val="E597A2"/>
                            </a:gs>
                          </a:gsLst>
                          <a:lin ang="3000000" scaled="0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Rectangle 27"/>
                      <wps:cNvSpPr/>
                      <wps:spPr>
                        <a:xfrm rot="10800000">
                          <a:off x="0" y="123568"/>
                          <a:ext cx="4256405" cy="30226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6A1A26"/>
                            </a:gs>
                            <a:gs pos="83000">
                              <a:srgbClr val="D24A5D"/>
                            </a:gs>
                            <a:gs pos="100000">
                              <a:srgbClr val="E597A2"/>
                            </a:gs>
                          </a:gsLst>
                          <a:lin ang="3000000" scaled="0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CF24F6C" id="Group 22" o:spid="_x0000_s1030" style="position:absolute;margin-left:-306pt;margin-top:23.7pt;width:915.55pt;height:39.85pt;z-index:251659264;mso-position-vertical-relative:top-margin-area;mso-width-relative:margin;mso-height-relative:margin" coordsize="116272,50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">
              <v:group id="Group 23" o:spid="_x0000_s1031" style="position:absolute;left:46708;width:11132;height:5060" coordsize="11131,5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32" type="#_x0000_t75" style="position:absolute;width:11131;height:37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">
                  <v:imagedata r:id="rId2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3" type="#_x0000_t202" style="position:absolute;left:556;top:2471;width:10064;height:2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<v:textbox>
                    <w:txbxContent>
                      <w:p w:rsidR="002112AB" w:rsidRPr="007F3C85" w:rsidRDefault="002112AB" w:rsidP="002112AB">
                        <w:pPr>
                          <w:rPr>
                            <w:rFonts w:ascii="Futura Cyrillic Medium" w:hAnsi="Futura Cyrillic Medium"/>
                            <w:sz w:val="14"/>
                            <w:szCs w:val="14"/>
                          </w:rPr>
                        </w:pPr>
                        <w:r w:rsidRPr="007F3C85">
                          <w:rPr>
                            <w:rFonts w:ascii="Futura Cyrillic Medium" w:hAnsi="Futura Cyrillic Medium"/>
                            <w:sz w:val="14"/>
                            <w:szCs w:val="14"/>
                          </w:rPr>
                          <w:t xml:space="preserve">ONE MEMBER PLC </w:t>
                        </w:r>
                      </w:p>
                    </w:txbxContent>
                  </v:textbox>
                </v:shape>
              </v:group>
              <v:rect id="Rectangle 26" o:spid="_x0000_s1034" style="position:absolute;left:73708;top:988;width:42564;height:30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" fillcolor="#6a1a26" stroked="f" strokeweight="1pt">
                <v:fill color2="#e597a2" rotate="t" angle="40" colors="0 #6a1a26;54395f #d24a5d;1 #e597a2" focus="100%" type="gradient">
                  <o:fill v:ext="view" type="gradientUnscaled"/>
                </v:fill>
              </v:rect>
              <v:rect id="Rectangle 27" o:spid="_x0000_s1035" style="position:absolute;top:1235;width:42564;height:3023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" fillcolor="#6a1a26" stroked="f" strokeweight="1pt">
                <v:fill color2="#e597a2" rotate="t" angle="40" colors="0 #6a1a26;54395f #d24a5d;1 #e597a2" focus="100%" type="gradient">
                  <o:fill v:ext="view" type="gradientUnscaled"/>
                </v:fill>
              </v:rect>
              <w10:wrap anchory="margin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107"/>
    <w:rsid w:val="001E0910"/>
    <w:rsid w:val="002112AB"/>
    <w:rsid w:val="002271E3"/>
    <w:rsid w:val="005D7C45"/>
    <w:rsid w:val="00881335"/>
    <w:rsid w:val="00CE6789"/>
    <w:rsid w:val="00D369FC"/>
    <w:rsid w:val="00D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786CA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271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71E3"/>
  </w:style>
  <w:style w:type="paragraph" w:styleId="Footer">
    <w:name w:val="footer"/>
    <w:basedOn w:val="Normal"/>
    <w:link w:val="FooterChar"/>
    <w:uiPriority w:val="99"/>
    <w:unhideWhenUsed/>
    <w:rsid w:val="002271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71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MASTER_Core_Proposal.dotx</Template>
  <TotalTime>39</TotalTime>
  <Pages>2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Beka Abera</dc:creator>
  <cp:keywords/>
  <dc:description/>
  <cp:lastModifiedBy>Beka Abera</cp:lastModifiedBy>
  <cp:revision>2</cp:revision>
  <dcterms:created xsi:type="dcterms:W3CDTF">2026-06-21T20:49:00Z</dcterms:created>
  <dcterms:modified xsi:type="dcterms:W3CDTF">2026-06-21T21:33:00Z</dcterms:modified>
</cp:coreProperties>
</file>