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1555" w:rsidRPr="008556FA" w:rsidRDefault="007D1555" w:rsidP="004778E4">
      <w:pPr>
        <w:jc w:val="center"/>
        <w:rPr>
          <w:rFonts w:ascii="Montserrat Medium" w:hAnsi="Montserrat Medium"/>
          <w:sz w:val="20"/>
          <w:szCs w:val="20"/>
        </w:rPr>
      </w:pPr>
    </w:p>
    <w:p w:rsidR="002F576B" w:rsidRPr="008556FA" w:rsidRDefault="002F576B" w:rsidP="004778E4">
      <w:pPr>
        <w:rPr>
          <w:rFonts w:ascii="Montserrat Medium" w:hAnsi="Montserrat Medium"/>
          <w:sz w:val="20"/>
          <w:szCs w:val="20"/>
        </w:rPr>
      </w:pPr>
      <w:r w:rsidRPr="008556FA">
        <w:rPr>
          <w:rFonts w:ascii="Montserrat Medium" w:hAnsi="Montserrat Medium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4474029</wp:posOffset>
                </wp:positionH>
                <wp:positionV relativeFrom="paragraph">
                  <wp:posOffset>101328</wp:posOffset>
                </wp:positionV>
                <wp:extent cx="1948542" cy="587828"/>
                <wp:effectExtent l="0" t="0" r="0" b="31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8542" cy="58782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2F576B" w:rsidRPr="00F77286" w:rsidRDefault="004778E4">
                            <w:pPr>
                              <w:rPr>
                                <w:rFonts w:ascii="Montserrat Medium" w:hAnsi="Montserrat Medium"/>
                                <w:b/>
                              </w:rPr>
                            </w:pPr>
                            <w:r>
                              <w:rPr>
                                <w:rFonts w:ascii="Montserrat Medium" w:hAnsi="Montserrat Medium"/>
                              </w:rPr>
                              <w:t>Date</w:t>
                            </w:r>
                            <w:r w:rsidR="002F576B" w:rsidRPr="00527383">
                              <w:rPr>
                                <w:rFonts w:ascii="Montserrat Medium" w:hAnsi="Montserrat Medium"/>
                              </w:rPr>
                              <w:t xml:space="preserve">: </w:t>
                            </w:r>
                          </w:p>
                          <w:p w:rsidR="002F576B" w:rsidRPr="00527383" w:rsidRDefault="004778E4">
                            <w:pPr>
                              <w:rPr>
                                <w:rFonts w:ascii="Montserrat Medium" w:hAnsi="Montserrat Medium"/>
                              </w:rPr>
                            </w:pPr>
                            <w:r>
                              <w:rPr>
                                <w:rFonts w:ascii="Montserrat Medium" w:hAnsi="Montserrat Medium"/>
                              </w:rPr>
                              <w:t>Ref</w:t>
                            </w:r>
                            <w:r w:rsidR="002F576B" w:rsidRPr="00527383">
                              <w:rPr>
                                <w:rFonts w:ascii="Montserrat Medium" w:hAnsi="Montserrat Medium"/>
                              </w:rPr>
                              <w:t>:</w:t>
                            </w:r>
                            <w:r w:rsidR="002F576B" w:rsidRPr="00527383">
                              <w:rPr>
                                <w:rFonts w:ascii="Montserrat Medium" w:hAnsi="Montserrat Medium"/>
                                <w:u w:val="singl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352.3pt;margin-top:8pt;width:153.45pt;height:46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" filled="f" stroked="f" strokeweight=".5pt">
                <v:textbox>
                  <w:txbxContent>
                    <w:p w:rsidR="002F576B" w:rsidRPr="00F77286" w:rsidRDefault="004778E4">
                      <w:pPr>
                        <w:rPr>
                          <w:rFonts w:ascii="Montserrat Medium" w:hAnsi="Montserrat Medium"/>
                          <w:b/>
                        </w:rPr>
                      </w:pPr>
                      <w:r>
                        <w:rPr>
                          <w:rFonts w:ascii="Montserrat Medium" w:hAnsi="Montserrat Medium"/>
                        </w:rPr>
                        <w:t>Date</w:t>
                      </w:r>
                      <w:r w:rsidR="002F576B" w:rsidRPr="00527383">
                        <w:rPr>
                          <w:rFonts w:ascii="Montserrat Medium" w:hAnsi="Montserrat Medium"/>
                        </w:rPr>
                        <w:t xml:space="preserve">: </w:t>
                      </w:r>
                    </w:p>
                    <w:p w:rsidR="002F576B" w:rsidRPr="00527383" w:rsidRDefault="004778E4">
                      <w:pPr>
                        <w:rPr>
                          <w:rFonts w:ascii="Montserrat Medium" w:hAnsi="Montserrat Medium"/>
                        </w:rPr>
                      </w:pPr>
                      <w:r>
                        <w:rPr>
                          <w:rFonts w:ascii="Montserrat Medium" w:hAnsi="Montserrat Medium"/>
                        </w:rPr>
                        <w:t>Ref</w:t>
                      </w:r>
                      <w:r w:rsidR="002F576B" w:rsidRPr="00527383">
                        <w:rPr>
                          <w:rFonts w:ascii="Montserrat Medium" w:hAnsi="Montserrat Medium"/>
                        </w:rPr>
                        <w:t>:</w:t>
                      </w:r>
                      <w:r w:rsidR="002F576B" w:rsidRPr="00527383">
                        <w:rPr>
                          <w:rFonts w:ascii="Montserrat Medium" w:hAnsi="Montserrat Medium"/>
                          <w:u w:val="singl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2F576B" w:rsidRPr="008556FA" w:rsidRDefault="002F576B" w:rsidP="002F576B">
      <w:pPr>
        <w:rPr>
          <w:rFonts w:ascii="Montserrat Medium" w:hAnsi="Montserrat Medium"/>
          <w:sz w:val="20"/>
          <w:szCs w:val="20"/>
        </w:rPr>
      </w:pPr>
    </w:p>
    <w:p w:rsidR="00F77286" w:rsidRPr="008556FA" w:rsidRDefault="00F77286" w:rsidP="002F576B">
      <w:pPr>
        <w:rPr>
          <w:rFonts w:ascii="Montserrat Medium" w:hAnsi="Montserrat Medium"/>
          <w:sz w:val="20"/>
          <w:szCs w:val="20"/>
        </w:rPr>
      </w:pPr>
    </w:p>
    <w:p w:rsidR="00F77286" w:rsidRPr="008556FA" w:rsidRDefault="00F77286" w:rsidP="00F77286">
      <w:pPr>
        <w:rPr>
          <w:rFonts w:ascii="Montserrat Medium" w:hAnsi="Montserrat Medium"/>
          <w:sz w:val="20"/>
          <w:szCs w:val="20"/>
        </w:rPr>
      </w:pPr>
      <w:r w:rsidRPr="008556FA">
        <w:rPr>
          <w:rFonts w:ascii="Montserrat Medium" w:hAnsi="Montserrat Medium"/>
          <w:sz w:val="20"/>
          <w:szCs w:val="20"/>
        </w:rPr>
        <w:t>Recipient address block</w:t>
      </w:r>
    </w:p>
    <w:p w:rsidR="00F77286" w:rsidRPr="008556FA" w:rsidRDefault="00F77286" w:rsidP="00F77286">
      <w:pPr>
        <w:rPr>
          <w:rFonts w:ascii="Montserrat Medium" w:hAnsi="Montserrat Medium"/>
          <w:sz w:val="20"/>
          <w:szCs w:val="20"/>
        </w:rPr>
      </w:pPr>
    </w:p>
    <w:p w:rsidR="00F77286" w:rsidRPr="008556FA" w:rsidRDefault="00F77286" w:rsidP="00F77286">
      <w:pPr>
        <w:rPr>
          <w:rFonts w:ascii="Montserrat Medium" w:hAnsi="Montserrat Medium"/>
          <w:sz w:val="20"/>
          <w:szCs w:val="20"/>
        </w:rPr>
      </w:pPr>
    </w:p>
    <w:p w:rsidR="00F77286" w:rsidRPr="008556FA" w:rsidRDefault="00F77286" w:rsidP="00F77286">
      <w:pPr>
        <w:rPr>
          <w:rFonts w:ascii="Montserrat Medium" w:hAnsi="Montserrat Medium"/>
          <w:sz w:val="20"/>
          <w:szCs w:val="20"/>
        </w:rPr>
      </w:pPr>
      <w:r w:rsidRPr="008556FA">
        <w:rPr>
          <w:rFonts w:ascii="Montserrat Medium" w:hAnsi="Montserrat Medium"/>
          <w:sz w:val="20"/>
          <w:szCs w:val="20"/>
        </w:rPr>
        <w:t>Recipient address block</w:t>
      </w:r>
    </w:p>
    <w:p w:rsidR="00F77286" w:rsidRPr="00F77286" w:rsidRDefault="00F77286" w:rsidP="00F77286">
      <w:pPr>
        <w:rPr>
          <w:rFonts w:ascii="Montserrat Medium" w:hAnsi="Montserrat Medium"/>
        </w:rPr>
      </w:pPr>
    </w:p>
    <w:p w:rsidR="002F576B" w:rsidRPr="00527383" w:rsidRDefault="002F576B" w:rsidP="002F576B">
      <w:pPr>
        <w:jc w:val="center"/>
        <w:rPr>
          <w:rFonts w:ascii="Montserrat Medium" w:hAnsi="Montserrat Medium"/>
          <w:sz w:val="24"/>
          <w:szCs w:val="24"/>
        </w:rPr>
      </w:pPr>
      <w:r w:rsidRPr="008556FA">
        <w:rPr>
          <w:rFonts w:ascii="Montserrat Medium" w:hAnsi="Montserrat Medium"/>
        </w:rPr>
        <w:t>Subject</w:t>
      </w:r>
      <w:r w:rsidRPr="00527383">
        <w:rPr>
          <w:rFonts w:ascii="Montserrat Medium" w:hAnsi="Montserrat Medium"/>
          <w:sz w:val="24"/>
          <w:szCs w:val="24"/>
        </w:rPr>
        <w:t xml:space="preserve">: </w:t>
      </w:r>
    </w:p>
    <w:p w:rsidR="002F576B" w:rsidRPr="00527383" w:rsidRDefault="002F576B" w:rsidP="002F576B">
      <w:pPr>
        <w:rPr>
          <w:rFonts w:ascii="Montserrat Medium" w:hAnsi="Montserrat Medium"/>
        </w:rPr>
      </w:pPr>
    </w:p>
    <w:p w:rsidR="002F576B" w:rsidRPr="008556FA" w:rsidRDefault="002F576B" w:rsidP="002F576B">
      <w:pPr>
        <w:rPr>
          <w:rFonts w:ascii="Montserrat Medium" w:hAnsi="Montserrat Medium"/>
          <w:sz w:val="20"/>
          <w:szCs w:val="20"/>
        </w:rPr>
      </w:pPr>
      <w:r w:rsidRPr="008556FA">
        <w:rPr>
          <w:rFonts w:ascii="Montserrat Medium" w:hAnsi="Montserrat Medium"/>
          <w:sz w:val="20"/>
          <w:szCs w:val="20"/>
        </w:rPr>
        <w:t>Dear: ${recipient}</w:t>
      </w:r>
    </w:p>
    <w:p w:rsidR="002F576B" w:rsidRPr="00527383" w:rsidRDefault="002F576B" w:rsidP="002F576B">
      <w:pPr>
        <w:rPr>
          <w:rFonts w:ascii="Montserrat Medium" w:hAnsi="Montserrat Medium"/>
        </w:rPr>
      </w:pPr>
    </w:p>
    <w:p w:rsidR="002F576B" w:rsidRPr="008556FA" w:rsidRDefault="002F576B" w:rsidP="002F576B">
      <w:pPr>
        <w:rPr>
          <w:rFonts w:ascii="Montserrat Medium" w:hAnsi="Montserrat Medium"/>
          <w:sz w:val="20"/>
          <w:szCs w:val="20"/>
        </w:rPr>
      </w:pPr>
      <w:r w:rsidRPr="008556FA">
        <w:rPr>
          <w:rFonts w:ascii="Montserrat Medium" w:hAnsi="Montserrat Medium"/>
          <w:sz w:val="20"/>
          <w:szCs w:val="20"/>
        </w:rPr>
        <w:t>${body_content}</w:t>
      </w:r>
    </w:p>
    <w:p w:rsidR="002F576B" w:rsidRPr="00527383" w:rsidRDefault="002F576B" w:rsidP="002F576B">
      <w:pPr>
        <w:rPr>
          <w:rFonts w:ascii="Montserrat Medium" w:hAnsi="Montserrat Medium"/>
        </w:rPr>
      </w:pPr>
    </w:p>
    <w:p w:rsidR="002F576B" w:rsidRPr="00527383" w:rsidRDefault="002F576B" w:rsidP="002F576B">
      <w:pPr>
        <w:rPr>
          <w:rFonts w:ascii="Montserrat Medium" w:hAnsi="Montserrat Medium"/>
        </w:rPr>
      </w:pPr>
      <w:r w:rsidRPr="00527383">
        <w:rPr>
          <w:rFonts w:ascii="Montserrat Medium" w:hAnsi="Montserrat Medium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3432538</wp:posOffset>
                </wp:positionV>
                <wp:extent cx="1480457" cy="642257"/>
                <wp:effectExtent l="0" t="0" r="5715" b="571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0457" cy="64225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2F576B" w:rsidRPr="008556FA" w:rsidRDefault="002C79AF">
                            <w:pPr>
                              <w:rPr>
                                <w:rFonts w:ascii="Montserrat Medium" w:hAnsi="Montserrat Medium"/>
                                <w:sz w:val="20"/>
                                <w:szCs w:val="20"/>
                              </w:rPr>
                            </w:pPr>
                            <w:r w:rsidRPr="008556FA">
                              <w:rPr>
                                <w:rFonts w:ascii="Montserrat Medium" w:hAnsi="Montserrat Medium"/>
                                <w:sz w:val="20"/>
                                <w:szCs w:val="20"/>
                              </w:rPr>
                              <w:t>Signatory</w:t>
                            </w:r>
                          </w:p>
                          <w:p w:rsidR="002C79AF" w:rsidRDefault="002C79A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7" type="#_x0000_t202" style="position:absolute;margin-left:0;margin-top:270.3pt;width:116.55pt;height:50.55pt;z-index:25166028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" fillcolor="white [3201]" stroked="f" strokeweight=".5pt">
                <v:textbox>
                  <w:txbxContent>
                    <w:p w:rsidR="002F576B" w:rsidRPr="008556FA" w:rsidRDefault="002C79AF">
                      <w:pPr>
                        <w:rPr>
                          <w:rFonts w:ascii="Montserrat Medium" w:hAnsi="Montserrat Medium"/>
                          <w:sz w:val="20"/>
                          <w:szCs w:val="20"/>
                        </w:rPr>
                      </w:pPr>
                      <w:r w:rsidRPr="008556FA">
                        <w:rPr>
                          <w:rFonts w:ascii="Montserrat Medium" w:hAnsi="Montserrat Medium"/>
                          <w:sz w:val="20"/>
                          <w:szCs w:val="20"/>
                        </w:rPr>
                        <w:t>Signatory</w:t>
                      </w:r>
                    </w:p>
                    <w:p w:rsidR="002C79AF" w:rsidRDefault="002C79AF"/>
                  </w:txbxContent>
                </v:textbox>
                <w10:wrap anchorx="margin"/>
              </v:shape>
            </w:pict>
          </mc:Fallback>
        </mc:AlternateContent>
      </w:r>
    </w:p>
    <w:sectPr w:rsidR="002F576B" w:rsidRPr="00527383" w:rsidSect="00B25AD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620" w:right="1440" w:bottom="1440" w:left="1440" w:header="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7D34" w:rsidRDefault="001B7D34" w:rsidP="00B01D91">
      <w:pPr>
        <w:spacing w:after="0" w:line="240" w:lineRule="auto"/>
      </w:pPr>
      <w:r>
        <w:separator/>
      </w:r>
    </w:p>
  </w:endnote>
  <w:endnote w:type="continuationSeparator" w:id="0">
    <w:p w:rsidR="001B7D34" w:rsidRDefault="001B7D34" w:rsidP="00B01D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tserrat Medium">
    <w:panose1 w:val="00000000000000000000"/>
    <w:charset w:val="00"/>
    <w:family w:val="auto"/>
    <w:pitch w:val="variable"/>
    <w:sig w:usb0="A00002FF" w:usb1="4000247B" w:usb2="00000000" w:usb3="00000000" w:csb0="00000197" w:csb1="00000000"/>
  </w:font>
  <w:font w:name="Futura Cyrillic Medium">
    <w:panose1 w:val="020B0602020204020303"/>
    <w:charset w:val="00"/>
    <w:family w:val="swiss"/>
    <w:pitch w:val="variable"/>
    <w:sig w:usb0="A00002F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F3D" w:rsidRDefault="00867F3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25ADC" w:rsidRDefault="006A5990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D91CEE0" wp14:editId="1DBA2C9C">
              <wp:simplePos x="0" y="0"/>
              <wp:positionH relativeFrom="page">
                <wp:align>left</wp:align>
              </wp:positionH>
              <wp:positionV relativeFrom="paragraph">
                <wp:posOffset>170815</wp:posOffset>
              </wp:positionV>
              <wp:extent cx="8327390" cy="45719"/>
              <wp:effectExtent l="0" t="0" r="0" b="0"/>
              <wp:wrapNone/>
              <wp:docPr id="8" name="Rectangl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327390" cy="45719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rgbClr val="6A1A26"/>
                          </a:gs>
                          <a:gs pos="83000">
                            <a:srgbClr val="D24A5D"/>
                          </a:gs>
                          <a:gs pos="100000">
                            <a:srgbClr val="E597A2"/>
                          </a:gs>
                        </a:gsLst>
                        <a:lin ang="30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17800F5" id="Rectangle 8" o:spid="_x0000_s1026" style="position:absolute;margin-left:0;margin-top:13.45pt;width:655.7pt;height:3.6pt;z-index:251661312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" fillcolor="#6a1a26" stroked="f" strokeweight="1pt">
              <v:fill color2="#e597a2" rotate="t" angle="40" colors="0 #6a1a26;54395f #d24a5d;1 #e597a2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7456" behindDoc="0" locked="0" layoutInCell="1" allowOverlap="1">
              <wp:simplePos x="0" y="0"/>
              <wp:positionH relativeFrom="column">
                <wp:posOffset>-511810</wp:posOffset>
              </wp:positionH>
              <wp:positionV relativeFrom="paragraph">
                <wp:posOffset>247015</wp:posOffset>
              </wp:positionV>
              <wp:extent cx="7162165" cy="315595"/>
              <wp:effectExtent l="0" t="0" r="0" b="0"/>
              <wp:wrapNone/>
              <wp:docPr id="13" name="Group 13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162165" cy="315595"/>
                        <a:chOff x="0" y="130629"/>
                        <a:chExt cx="7162528" cy="315686"/>
                      </a:xfrm>
                    </wpg:grpSpPr>
                    <wps:wsp>
                      <wps:cNvPr id="10" name="Text Box 10"/>
                      <wps:cNvSpPr txBox="1"/>
                      <wps:spPr>
                        <a:xfrm>
                          <a:off x="0" y="152401"/>
                          <a:ext cx="1785257" cy="26125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25ADC" w:rsidRPr="006D7AAF" w:rsidRDefault="00867F3D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QR</w:t>
                            </w:r>
                            <w:r w:rsidR="00B25ADC"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.ELEVONHUB.COM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Text Box 11"/>
                      <wps:cNvSpPr txBox="1"/>
                      <wps:spPr>
                        <a:xfrm>
                          <a:off x="2536372" y="152401"/>
                          <a:ext cx="2089785" cy="2609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25ADC" w:rsidRPr="006D7AAF" w:rsidRDefault="00B25ADC" w:rsidP="00B25ADC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CONTACT@</w:t>
                            </w:r>
                            <w:r w:rsidR="00925554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QR.</w:t>
                            </w:r>
                            <w:bookmarkStart w:id="0" w:name="_GoBack"/>
                            <w:bookmarkEnd w:id="0"/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ELEVONHUB.COM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2" name="Text Box 12"/>
                      <wps:cNvSpPr txBox="1"/>
                      <wps:spPr>
                        <a:xfrm>
                          <a:off x="5377543" y="130629"/>
                          <a:ext cx="1784985" cy="31568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25ADC" w:rsidRPr="006D7AAF" w:rsidRDefault="00FD4343" w:rsidP="00B25ADC">
                            <w:pPr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</w:pPr>
                            <w:r w:rsidRPr="006D7AAF">
                              <w:rPr>
                                <w:rFonts w:ascii="Futura Cyrillic Medium" w:hAnsi="Futura Cyrillic Medium"/>
                                <w:sz w:val="18"/>
                                <w:szCs w:val="18"/>
                              </w:rPr>
                              <w:t>TEL: +2519-97459695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id="Group 13" o:spid="_x0000_s1034" style="position:absolute;margin-left:-40.3pt;margin-top:19.45pt;width:563.95pt;height:24.85pt;z-index:251667456" coordorigin=",1306" coordsize="71625,31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35" type="#_x0000_t202" style="position:absolute;top:1524;width:17852;height:261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" filled="f" stroked="f" strokeweight=".5pt">
                <v:textbox>
                  <w:txbxContent>
                    <w:p w:rsidR="00B25ADC" w:rsidRPr="006D7AAF" w:rsidRDefault="00867F3D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QR</w:t>
                      </w:r>
                      <w:r w:rsidR="00B25ADC"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.ELEVONHUB.COM</w:t>
                      </w:r>
                    </w:p>
                  </w:txbxContent>
                </v:textbox>
              </v:shape>
              <v:shape id="Text Box 11" o:spid="_x0000_s1036" type="#_x0000_t202" style="position:absolute;left:25363;top:1524;width:20898;height:26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" filled="f" stroked="f" strokeweight=".5pt">
                <v:textbox>
                  <w:txbxContent>
                    <w:p w:rsidR="00B25ADC" w:rsidRPr="006D7AAF" w:rsidRDefault="00B25ADC" w:rsidP="00B25ADC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CONTACT@</w:t>
                      </w:r>
                      <w:r w:rsidR="00925554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QR.</w:t>
                      </w:r>
                      <w:bookmarkStart w:id="1" w:name="_GoBack"/>
                      <w:bookmarkEnd w:id="1"/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ELEVONHUB.COM</w:t>
                      </w:r>
                    </w:p>
                  </w:txbxContent>
                </v:textbox>
              </v:shape>
              <v:shape id="Text Box 12" o:spid="_x0000_s1037" type="#_x0000_t202" style="position:absolute;left:53775;top:1306;width:17850;height:31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" filled="f" stroked="f" strokeweight=".5pt">
                <v:textbox>
                  <w:txbxContent>
                    <w:p w:rsidR="00B25ADC" w:rsidRPr="006D7AAF" w:rsidRDefault="00FD4343" w:rsidP="00B25ADC">
                      <w:pPr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</w:pPr>
                      <w:r w:rsidRPr="006D7AAF">
                        <w:rPr>
                          <w:rFonts w:ascii="Futura Cyrillic Medium" w:hAnsi="Futura Cyrillic Medium"/>
                          <w:sz w:val="18"/>
                          <w:szCs w:val="18"/>
                        </w:rPr>
                        <w:t>TEL: +2519-97459695</w:t>
                      </w:r>
                    </w:p>
                  </w:txbxContent>
                </v:textbox>
              </v:shape>
            </v:group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F3D" w:rsidRDefault="00867F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7D34" w:rsidRDefault="001B7D34" w:rsidP="00B01D91">
      <w:pPr>
        <w:spacing w:after="0" w:line="240" w:lineRule="auto"/>
      </w:pPr>
      <w:r>
        <w:separator/>
      </w:r>
    </w:p>
  </w:footnote>
  <w:footnote w:type="continuationSeparator" w:id="0">
    <w:p w:rsidR="001B7D34" w:rsidRDefault="001B7D34" w:rsidP="00B01D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F3D" w:rsidRDefault="00867F3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199E" w:rsidRDefault="0089199E" w:rsidP="007F3C85">
    <w:pPr>
      <w:spacing w:after="0"/>
    </w:pPr>
  </w:p>
  <w:p w:rsidR="0089199E" w:rsidRDefault="00AF0479" w:rsidP="007F3C85">
    <w:pPr>
      <w:spacing w:after="0"/>
    </w:pPr>
    <w:r>
      <w:rPr>
        <w:noProof/>
      </w:rPr>
      <mc:AlternateContent>
        <mc:Choice Requires="wpg">
          <w:drawing>
            <wp:anchor distT="0" distB="0" distL="114300" distR="114300" simplePos="0" relativeHeight="251670528" behindDoc="0" locked="0" layoutInCell="1" allowOverlap="1">
              <wp:simplePos x="0" y="0"/>
              <wp:positionH relativeFrom="column">
                <wp:posOffset>-4038127</wp:posOffset>
              </wp:positionH>
              <wp:positionV relativeFrom="paragraph">
                <wp:posOffset>213415</wp:posOffset>
              </wp:positionV>
              <wp:extent cx="11628268" cy="459448"/>
              <wp:effectExtent l="0" t="0" r="0" b="0"/>
              <wp:wrapNone/>
              <wp:docPr id="16" name="Group 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1628268" cy="459448"/>
                        <a:chOff x="0" y="0"/>
                        <a:chExt cx="11628268" cy="459448"/>
                      </a:xfrm>
                    </wpg:grpSpPr>
                    <wps:wsp>
                      <wps:cNvPr id="4" name="Rectangle 4"/>
                      <wps:cNvSpPr/>
                      <wps:spPr>
                        <a:xfrm>
                          <a:off x="7371995" y="22718"/>
                          <a:ext cx="4256273" cy="302253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A1A26"/>
                            </a:gs>
                            <a:gs pos="83000">
                              <a:srgbClr val="D24A5D"/>
                            </a:gs>
                            <a:gs pos="100000">
                              <a:srgbClr val="E597A2"/>
                            </a:gs>
                          </a:gsLst>
                          <a:lin ang="30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5" name="Rectangle 5"/>
                      <wps:cNvSpPr/>
                      <wps:spPr>
                        <a:xfrm rot="10800000">
                          <a:off x="0" y="45436"/>
                          <a:ext cx="4256273" cy="302253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6A1A26"/>
                            </a:gs>
                            <a:gs pos="83000">
                              <a:srgbClr val="D24A5D"/>
                            </a:gs>
                            <a:gs pos="100000">
                              <a:srgbClr val="E597A2"/>
                            </a:gs>
                          </a:gsLst>
                          <a:lin ang="30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15" name="Group 15"/>
                      <wpg:cNvGrpSpPr/>
                      <wpg:grpSpPr>
                        <a:xfrm>
                          <a:off x="4651513" y="0"/>
                          <a:ext cx="1750695" cy="459448"/>
                          <a:chOff x="0" y="0"/>
                          <a:chExt cx="1750695" cy="459448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66937"/>
                            <a:ext cx="1750695" cy="19251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7F3C85" w:rsidRPr="007F3C85" w:rsidRDefault="00AF0479" w:rsidP="007F3C85">
                              <w:pPr>
                                <w:rPr>
                                  <w:rFonts w:ascii="Futura Cyrillic Medium" w:hAnsi="Futura Cyrillic Medium"/>
                                  <w:sz w:val="14"/>
                                  <w:szCs w:val="14"/>
                                </w:rPr>
                              </w:pPr>
                              <w:r>
                                <w:rPr>
                                  <w:rFonts w:ascii="Futura Cyrillic Medium" w:hAnsi="Futura Cyrillic Medium"/>
                                  <w:sz w:val="14"/>
                                  <w:szCs w:val="14"/>
                                </w:rPr>
                                <w:t>PRODUCT OF ELEVON ONE MEMBER PLC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87424" y="0"/>
                            <a:ext cx="1375410" cy="401955"/>
                          </a:xfrm>
                          <a:prstGeom prst="rect">
                            <a:avLst/>
                          </a:prstGeom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id="Group 16" o:spid="_x0000_s1028" style="position:absolute;margin-left:-317.95pt;margin-top:16.8pt;width:915.6pt;height:36.2pt;z-index:251670528" coordsize="116282,459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">
              <v:rect id="Rectangle 4" o:spid="_x0000_s1029" style="position:absolute;left:73719;top:227;width:42563;height:302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" fillcolor="#6a1a26" stroked="f" strokeweight="1pt">
                <v:fill color2="#e597a2" rotate="t" angle="40" colors="0 #6a1a26;54395f #d24a5d;1 #e597a2" focus="100%" type="gradient">
                  <o:fill v:ext="view" type="gradientUnscaled"/>
                </v:fill>
              </v:rect>
              <v:rect id="Rectangle 5" o:spid="_x0000_s1030" style="position:absolute;top:454;width:42562;height:3022;rotation:18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" fillcolor="#6a1a26" stroked="f" strokeweight="1pt">
                <v:fill color2="#e597a2" rotate="t" angle="40" colors="0 #6a1a26;54395f #d24a5d;1 #e597a2" focus="100%" type="gradient">
                  <o:fill v:ext="view" type="gradientUnscaled"/>
                </v:fill>
              </v:rect>
              <v:group id="Group 15" o:spid="_x0000_s1031" style="position:absolute;left:46515;width:17507;height:4594" coordsize="17506,45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2" type="#_x0000_t202" style="position:absolute;top:2669;width:17506;height:19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7F3C85" w:rsidRPr="007F3C85" w:rsidRDefault="00AF0479" w:rsidP="007F3C85">
                        <w:pPr>
                          <w:rPr>
                            <w:rFonts w:ascii="Futura Cyrillic Medium" w:hAnsi="Futura Cyrillic Medium"/>
                            <w:sz w:val="14"/>
                            <w:szCs w:val="14"/>
                          </w:rPr>
                        </w:pPr>
                        <w:r>
                          <w:rPr>
                            <w:rFonts w:ascii="Futura Cyrillic Medium" w:hAnsi="Futura Cyrillic Medium"/>
                            <w:sz w:val="14"/>
                            <w:szCs w:val="14"/>
                          </w:rPr>
                          <w:t>PRODUCT OF ELEVON ONE MEMBER PLC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33" type="#_x0000_t75" style="position:absolute;left:1874;width:13754;height:4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">
                  <v:imagedata r:id="rId2" o:title=""/>
                  <v:path arrowok="t"/>
                </v:shape>
              </v:group>
            </v:group>
          </w:pict>
        </mc:Fallback>
      </mc:AlternateContent>
    </w:r>
  </w:p>
  <w:p w:rsidR="0089199E" w:rsidRDefault="0089199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7F3D" w:rsidRDefault="00867F3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1555"/>
    <w:rsid w:val="001B7D34"/>
    <w:rsid w:val="002C79AF"/>
    <w:rsid w:val="002F576B"/>
    <w:rsid w:val="003544C5"/>
    <w:rsid w:val="00366071"/>
    <w:rsid w:val="003F5338"/>
    <w:rsid w:val="004778E4"/>
    <w:rsid w:val="004F0979"/>
    <w:rsid w:val="00527383"/>
    <w:rsid w:val="006433C3"/>
    <w:rsid w:val="006A5990"/>
    <w:rsid w:val="006D7AAF"/>
    <w:rsid w:val="0071626E"/>
    <w:rsid w:val="007D1555"/>
    <w:rsid w:val="007F3C85"/>
    <w:rsid w:val="00835DA3"/>
    <w:rsid w:val="008556FA"/>
    <w:rsid w:val="00867F3D"/>
    <w:rsid w:val="0089199E"/>
    <w:rsid w:val="00925554"/>
    <w:rsid w:val="0098724B"/>
    <w:rsid w:val="0099528D"/>
    <w:rsid w:val="00A7038E"/>
    <w:rsid w:val="00AC759C"/>
    <w:rsid w:val="00AF0479"/>
    <w:rsid w:val="00B01D91"/>
    <w:rsid w:val="00B25ADC"/>
    <w:rsid w:val="00B65746"/>
    <w:rsid w:val="00BE5633"/>
    <w:rsid w:val="00E02A5F"/>
    <w:rsid w:val="00E50EE1"/>
    <w:rsid w:val="00E53F25"/>
    <w:rsid w:val="00F57C95"/>
    <w:rsid w:val="00F77286"/>
    <w:rsid w:val="00FD43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534F6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1D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1D91"/>
  </w:style>
  <w:style w:type="paragraph" w:styleId="Footer">
    <w:name w:val="footer"/>
    <w:basedOn w:val="Normal"/>
    <w:link w:val="FooterChar"/>
    <w:uiPriority w:val="99"/>
    <w:unhideWhenUsed/>
    <w:rsid w:val="00B01D9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1D91"/>
  </w:style>
  <w:style w:type="paragraph" w:styleId="BalloonText">
    <w:name w:val="Balloon Text"/>
    <w:basedOn w:val="Normal"/>
    <w:link w:val="BalloonTextChar"/>
    <w:uiPriority w:val="99"/>
    <w:semiHidden/>
    <w:unhideWhenUsed/>
    <w:rsid w:val="00FD434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D434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BD695-8A1E-4DB0-B5FE-CA947D9418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MASTER_QR_Letter.dotx</Template>
  <TotalTime>2</TotalTime>
  <Pages>1</Pages>
  <Words>15</Words>
  <Characters>91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Beka Abera</dc:creator>
  <cp:keywords/>
  <dc:description/>
  <cp:lastModifiedBy>Beka Abera</cp:lastModifiedBy>
  <cp:revision>4</cp:revision>
  <cp:lastPrinted>2026-06-21T08:38:00Z</cp:lastPrinted>
  <dcterms:created xsi:type="dcterms:W3CDTF">2026-06-21T20:46:00Z</dcterms:created>
  <dcterms:modified xsi:type="dcterms:W3CDTF">2026-06-22T10:19:00Z</dcterms:modified>
</cp:coreProperties>
</file>