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555" w:rsidRPr="00403683" w:rsidRDefault="007D1555" w:rsidP="0089199E">
      <w:pPr>
        <w:rPr>
          <w:rFonts w:ascii="Montserrat Medium" w:hAnsi="Montserrat Medium"/>
        </w:rPr>
      </w:pPr>
    </w:p>
    <w:p w:rsidR="002F576B" w:rsidRPr="00403683" w:rsidRDefault="002F576B" w:rsidP="002F576B">
      <w:pPr>
        <w:jc w:val="right"/>
        <w:rPr>
          <w:rFonts w:ascii="Montserrat Medium" w:hAnsi="Montserrat Medium"/>
        </w:rPr>
      </w:pPr>
      <w:r w:rsidRPr="00403683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4474029</wp:posOffset>
                </wp:positionH>
                <wp:positionV relativeFrom="paragraph">
                  <wp:posOffset>100693</wp:posOffset>
                </wp:positionV>
                <wp:extent cx="1948542" cy="707571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542" cy="707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576B" w:rsidRPr="00055B95" w:rsidRDefault="002F576B">
                            <w:pPr>
                              <w:rPr>
                                <w:rFonts w:ascii="Montserrat Medium" w:hAnsi="Montserrat Medium"/>
                              </w:rPr>
                            </w:pPr>
                            <w:r w:rsidRPr="00055B95">
                              <w:rPr>
                                <w:rFonts w:ascii="Montserrat Medium" w:hAnsi="Montserrat Medium"/>
                              </w:rPr>
                              <w:t xml:space="preserve">DATE: </w:t>
                            </w:r>
                            <w:r w:rsidRPr="00055B95">
                              <w:rPr>
                                <w:rFonts w:ascii="Montserrat Medium" w:hAnsi="Montserrat Medium"/>
                                <w:u w:val="single"/>
                              </w:rPr>
                              <w:t>$(</w:t>
                            </w:r>
                            <w:proofErr w:type="spellStart"/>
                            <w:r w:rsidR="007954C4" w:rsidRPr="00055B95">
                              <w:rPr>
                                <w:rFonts w:ascii="Montserrat Medium" w:hAnsi="Montserrat Medium"/>
                                <w:u w:val="single"/>
                              </w:rPr>
                              <w:t>doc</w:t>
                            </w:r>
                            <w:r w:rsidRPr="00055B95">
                              <w:rPr>
                                <w:rFonts w:ascii="Montserrat Medium" w:hAnsi="Montserrat Medium"/>
                                <w:u w:val="single"/>
                              </w:rPr>
                              <w:t>_date</w:t>
                            </w:r>
                            <w:proofErr w:type="spellEnd"/>
                            <w:r w:rsidRPr="00055B95">
                              <w:rPr>
                                <w:rFonts w:ascii="Montserrat Medium" w:hAnsi="Montserrat Medium"/>
                                <w:u w:val="single"/>
                              </w:rPr>
                              <w:t>}</w:t>
                            </w:r>
                          </w:p>
                          <w:p w:rsidR="002F576B" w:rsidRPr="00055B95" w:rsidRDefault="002F576B">
                            <w:pPr>
                              <w:rPr>
                                <w:rFonts w:ascii="Montserrat Medium" w:hAnsi="Montserrat Medium"/>
                              </w:rPr>
                            </w:pPr>
                            <w:r w:rsidRPr="00055B95">
                              <w:rPr>
                                <w:rFonts w:ascii="Montserrat Medium" w:hAnsi="Montserrat Medium"/>
                              </w:rPr>
                              <w:t>REF:</w:t>
                            </w:r>
                            <w:r w:rsidRPr="00055B95">
                              <w:rPr>
                                <w:rFonts w:ascii="Montserrat Medium" w:hAnsi="Montserrat Medium"/>
                                <w:u w:val="single"/>
                              </w:rPr>
                              <w:t xml:space="preserve"> ${</w:t>
                            </w:r>
                            <w:proofErr w:type="spellStart"/>
                            <w:r w:rsidRPr="00055B95">
                              <w:rPr>
                                <w:rFonts w:ascii="Montserrat Medium" w:hAnsi="Montserrat Medium"/>
                                <w:u w:val="single"/>
                              </w:rPr>
                              <w:t>doc_ref</w:t>
                            </w:r>
                            <w:proofErr w:type="spellEnd"/>
                            <w:r w:rsidRPr="00055B95">
                              <w:rPr>
                                <w:rFonts w:ascii="Montserrat Medium" w:hAnsi="Montserrat Medium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2.3pt;margin-top:7.95pt;width:153.45pt;height:5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" filled="f" stroked="f" strokeweight=".5pt">
                <v:textbox>
                  <w:txbxContent>
                    <w:p w:rsidR="002F576B" w:rsidRPr="00055B95" w:rsidRDefault="002F576B">
                      <w:pPr>
                        <w:rPr>
                          <w:rFonts w:ascii="Montserrat Medium" w:hAnsi="Montserrat Medium"/>
                        </w:rPr>
                      </w:pPr>
                      <w:r w:rsidRPr="00055B95">
                        <w:rPr>
                          <w:rFonts w:ascii="Montserrat Medium" w:hAnsi="Montserrat Medium"/>
                        </w:rPr>
                        <w:t xml:space="preserve">DATE: </w:t>
                      </w:r>
                      <w:r w:rsidRPr="00055B95">
                        <w:rPr>
                          <w:rFonts w:ascii="Montserrat Medium" w:hAnsi="Montserrat Medium"/>
                          <w:u w:val="single"/>
                        </w:rPr>
                        <w:t>$(</w:t>
                      </w:r>
                      <w:proofErr w:type="spellStart"/>
                      <w:r w:rsidR="007954C4" w:rsidRPr="00055B95">
                        <w:rPr>
                          <w:rFonts w:ascii="Montserrat Medium" w:hAnsi="Montserrat Medium"/>
                          <w:u w:val="single"/>
                        </w:rPr>
                        <w:t>doc</w:t>
                      </w:r>
                      <w:r w:rsidRPr="00055B95">
                        <w:rPr>
                          <w:rFonts w:ascii="Montserrat Medium" w:hAnsi="Montserrat Medium"/>
                          <w:u w:val="single"/>
                        </w:rPr>
                        <w:t>_date</w:t>
                      </w:r>
                      <w:proofErr w:type="spellEnd"/>
                      <w:r w:rsidRPr="00055B95">
                        <w:rPr>
                          <w:rFonts w:ascii="Montserrat Medium" w:hAnsi="Montserrat Medium"/>
                          <w:u w:val="single"/>
                        </w:rPr>
                        <w:t>}</w:t>
                      </w:r>
                    </w:p>
                    <w:p w:rsidR="002F576B" w:rsidRPr="00055B95" w:rsidRDefault="002F576B">
                      <w:pPr>
                        <w:rPr>
                          <w:rFonts w:ascii="Montserrat Medium" w:hAnsi="Montserrat Medium"/>
                        </w:rPr>
                      </w:pPr>
                      <w:r w:rsidRPr="00055B95">
                        <w:rPr>
                          <w:rFonts w:ascii="Montserrat Medium" w:hAnsi="Montserrat Medium"/>
                        </w:rPr>
                        <w:t>REF:</w:t>
                      </w:r>
                      <w:r w:rsidRPr="00055B95">
                        <w:rPr>
                          <w:rFonts w:ascii="Montserrat Medium" w:hAnsi="Montserrat Medium"/>
                          <w:u w:val="single"/>
                        </w:rPr>
                        <w:t xml:space="preserve"> ${</w:t>
                      </w:r>
                      <w:proofErr w:type="spellStart"/>
                      <w:r w:rsidRPr="00055B95">
                        <w:rPr>
                          <w:rFonts w:ascii="Montserrat Medium" w:hAnsi="Montserrat Medium"/>
                          <w:u w:val="single"/>
                        </w:rPr>
                        <w:t>doc_ref</w:t>
                      </w:r>
                      <w:proofErr w:type="spellEnd"/>
                      <w:r w:rsidRPr="00055B95">
                        <w:rPr>
                          <w:rFonts w:ascii="Montserrat Medium" w:hAnsi="Montserrat Medium"/>
                          <w:u w:val="singl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F576B" w:rsidRPr="00403683" w:rsidRDefault="002F576B" w:rsidP="002F576B">
      <w:pPr>
        <w:rPr>
          <w:rFonts w:ascii="Montserrat Medium" w:hAnsi="Montserrat Medium"/>
        </w:rPr>
      </w:pPr>
    </w:p>
    <w:p w:rsidR="002F576B" w:rsidRPr="00403683" w:rsidRDefault="002F576B" w:rsidP="002F576B">
      <w:pPr>
        <w:rPr>
          <w:rFonts w:ascii="Montserrat Medium" w:hAnsi="Montserrat Medium"/>
        </w:rPr>
      </w:pPr>
    </w:p>
    <w:p w:rsidR="002F576B" w:rsidRPr="00403683" w:rsidRDefault="002F576B" w:rsidP="002F576B">
      <w:pPr>
        <w:rPr>
          <w:rFonts w:ascii="Montserrat Medium" w:hAnsi="Montserrat Medium"/>
        </w:rPr>
      </w:pPr>
    </w:p>
    <w:p w:rsidR="002F576B" w:rsidRPr="00403683" w:rsidRDefault="002F576B" w:rsidP="002F576B">
      <w:pPr>
        <w:jc w:val="center"/>
        <w:rPr>
          <w:rFonts w:ascii="Montserrat Medium" w:hAnsi="Montserrat Medium"/>
          <w:sz w:val="28"/>
          <w:szCs w:val="28"/>
        </w:rPr>
      </w:pPr>
      <w:r w:rsidRPr="00403683">
        <w:rPr>
          <w:rFonts w:ascii="Montserrat Medium" w:hAnsi="Montserrat Medium"/>
          <w:sz w:val="28"/>
          <w:szCs w:val="28"/>
        </w:rPr>
        <w:t xml:space="preserve">Subject: </w:t>
      </w:r>
      <w:r w:rsidRPr="00403683">
        <w:rPr>
          <w:rFonts w:ascii="Montserrat Medium" w:hAnsi="Montserrat Medium"/>
          <w:sz w:val="28"/>
          <w:szCs w:val="28"/>
          <w:u w:val="single"/>
        </w:rPr>
        <w:t>${</w:t>
      </w:r>
      <w:proofErr w:type="spellStart"/>
      <w:r w:rsidRPr="00403683">
        <w:rPr>
          <w:rFonts w:ascii="Montserrat Medium" w:hAnsi="Montserrat Medium"/>
          <w:sz w:val="28"/>
          <w:szCs w:val="28"/>
          <w:u w:val="single"/>
        </w:rPr>
        <w:t>letter_subject</w:t>
      </w:r>
      <w:proofErr w:type="spellEnd"/>
      <w:r w:rsidRPr="00403683">
        <w:rPr>
          <w:rFonts w:ascii="Montserrat Medium" w:hAnsi="Montserrat Medium"/>
          <w:sz w:val="28"/>
          <w:szCs w:val="28"/>
          <w:u w:val="single"/>
        </w:rPr>
        <w:t>}</w:t>
      </w:r>
    </w:p>
    <w:p w:rsidR="002F576B" w:rsidRPr="00403683" w:rsidRDefault="002F576B" w:rsidP="002F576B">
      <w:pPr>
        <w:rPr>
          <w:rFonts w:ascii="Montserrat Medium" w:hAnsi="Montserrat Medium"/>
        </w:rPr>
      </w:pPr>
    </w:p>
    <w:p w:rsidR="002F576B" w:rsidRPr="00403683" w:rsidRDefault="002F576B" w:rsidP="002F576B">
      <w:pPr>
        <w:rPr>
          <w:rFonts w:ascii="Montserrat Medium" w:hAnsi="Montserrat Medium"/>
          <w:sz w:val="24"/>
          <w:szCs w:val="24"/>
        </w:rPr>
      </w:pPr>
      <w:r w:rsidRPr="00403683">
        <w:rPr>
          <w:rFonts w:ascii="Montserrat Medium" w:hAnsi="Montserrat Medium"/>
          <w:sz w:val="24"/>
          <w:szCs w:val="24"/>
        </w:rPr>
        <w:t>Dear: ${recipient}</w:t>
      </w:r>
    </w:p>
    <w:p w:rsidR="002F576B" w:rsidRPr="00403683" w:rsidRDefault="002F576B" w:rsidP="002F576B">
      <w:pPr>
        <w:rPr>
          <w:rFonts w:ascii="Montserrat Medium" w:hAnsi="Montserrat Medium"/>
          <w:sz w:val="24"/>
          <w:szCs w:val="24"/>
        </w:rPr>
      </w:pPr>
    </w:p>
    <w:p w:rsidR="002F576B" w:rsidRPr="00403683" w:rsidRDefault="002F576B" w:rsidP="002F576B">
      <w:pPr>
        <w:rPr>
          <w:rFonts w:ascii="Montserrat Medium" w:hAnsi="Montserrat Medium"/>
          <w:sz w:val="24"/>
          <w:szCs w:val="24"/>
        </w:rPr>
      </w:pPr>
      <w:r w:rsidRPr="00403683">
        <w:rPr>
          <w:rFonts w:ascii="Montserrat Medium" w:hAnsi="Montserrat Medium"/>
          <w:sz w:val="24"/>
          <w:szCs w:val="24"/>
        </w:rPr>
        <w:t>${</w:t>
      </w:r>
      <w:proofErr w:type="spellStart"/>
      <w:r w:rsidRPr="00403683">
        <w:rPr>
          <w:rFonts w:ascii="Montserrat Medium" w:hAnsi="Montserrat Medium"/>
          <w:sz w:val="24"/>
          <w:szCs w:val="24"/>
        </w:rPr>
        <w:t>body_content</w:t>
      </w:r>
      <w:proofErr w:type="spellEnd"/>
      <w:r w:rsidRPr="00403683">
        <w:rPr>
          <w:rFonts w:ascii="Montserrat Medium" w:hAnsi="Montserrat Medium"/>
          <w:sz w:val="24"/>
          <w:szCs w:val="24"/>
        </w:rPr>
        <w:t>}</w:t>
      </w:r>
    </w:p>
    <w:p w:rsidR="002F576B" w:rsidRPr="002F576B" w:rsidRDefault="002F576B" w:rsidP="002F576B">
      <w:pPr>
        <w:rPr>
          <w:rFonts w:ascii="Futura Cyrillic Medium" w:hAnsi="Futura Cyrillic Medium"/>
          <w:sz w:val="24"/>
          <w:szCs w:val="24"/>
        </w:rPr>
      </w:pPr>
    </w:p>
    <w:p w:rsidR="002F576B" w:rsidRPr="002F576B" w:rsidRDefault="002F576B" w:rsidP="002F576B">
      <w:pPr>
        <w:rPr>
          <w:rFonts w:ascii="Futura Cyrillic Medium" w:hAnsi="Futura Cyrillic Medium"/>
        </w:rPr>
      </w:pPr>
      <w:r>
        <w:rPr>
          <w:rFonts w:ascii="Futura Cyrillic Medium" w:hAnsi="Futura Cyrillic Medium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-620486</wp:posOffset>
                </wp:positionH>
                <wp:positionV relativeFrom="paragraph">
                  <wp:posOffset>3465467</wp:posOffset>
                </wp:positionV>
                <wp:extent cx="1480457" cy="642257"/>
                <wp:effectExtent l="0" t="0" r="5715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457" cy="64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76B" w:rsidRPr="00055B95" w:rsidRDefault="002F576B">
                            <w:pPr>
                              <w:rPr>
                                <w:rFonts w:ascii="Montserrat Medium" w:hAnsi="Montserrat Medium"/>
                              </w:rPr>
                            </w:pPr>
                            <w:bookmarkStart w:id="0" w:name="_GoBack"/>
                            <w:r w:rsidRPr="00055B95">
                              <w:rPr>
                                <w:rFonts w:ascii="Montserrat Medium" w:hAnsi="Montserrat Medium"/>
                              </w:rPr>
                              <w:t>${signatory}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48.85pt;margin-top:272.85pt;width:116.55pt;height:5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" fillcolor="white [3201]" stroked="f" strokeweight=".5pt">
                <v:textbox>
                  <w:txbxContent>
                    <w:p w:rsidR="002F576B" w:rsidRPr="00055B95" w:rsidRDefault="002F576B">
                      <w:pPr>
                        <w:rPr>
                          <w:rFonts w:ascii="Montserrat Medium" w:hAnsi="Montserrat Medium"/>
                        </w:rPr>
                      </w:pPr>
                      <w:bookmarkStart w:id="1" w:name="_GoBack"/>
                      <w:r w:rsidRPr="00055B95">
                        <w:rPr>
                          <w:rFonts w:ascii="Montserrat Medium" w:hAnsi="Montserrat Medium"/>
                        </w:rPr>
                        <w:t>${signatory}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2F576B" w:rsidRPr="002F576B" w:rsidSect="00B25ADC">
      <w:headerReference w:type="default" r:id="rId7"/>
      <w:footerReference w:type="default" r:id="rId8"/>
      <w:pgSz w:w="12240" w:h="15840"/>
      <w:pgMar w:top="162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EAD" w:rsidRDefault="000E1EAD" w:rsidP="00B01D91">
      <w:pPr>
        <w:spacing w:after="0" w:line="240" w:lineRule="auto"/>
      </w:pPr>
      <w:r>
        <w:separator/>
      </w:r>
    </w:p>
  </w:endnote>
  <w:endnote w:type="continuationSeparator" w:id="0">
    <w:p w:rsidR="000E1EAD" w:rsidRDefault="000E1EAD" w:rsidP="00B0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Futura Cyrillic Medium">
    <w:panose1 w:val="020B0602020204020303"/>
    <w:charset w:val="00"/>
    <w:family w:val="swiss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ADC" w:rsidRDefault="006A599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91CEE0" wp14:editId="1DBA2C9C">
              <wp:simplePos x="0" y="0"/>
              <wp:positionH relativeFrom="page">
                <wp:align>left</wp:align>
              </wp:positionH>
              <wp:positionV relativeFrom="paragraph">
                <wp:posOffset>170815</wp:posOffset>
              </wp:positionV>
              <wp:extent cx="8327390" cy="45719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2739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6A1A26"/>
                          </a:gs>
                          <a:gs pos="83000">
                            <a:srgbClr val="D24A5D"/>
                          </a:gs>
                          <a:gs pos="100000">
                            <a:srgbClr val="E597A2"/>
                          </a:gs>
                        </a:gsLst>
                        <a:lin ang="300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0CB2C" id="Rectangle 8" o:spid="_x0000_s1026" style="position:absolute;margin-left:0;margin-top:13.45pt;width:655.7pt;height:3.6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" fillcolor="#6a1a26" stroked="f" strokeweight="1pt">
              <v:fill color2="#e597a2" rotate="t" angle="40" colors="0 #6a1a26;54395f #d24a5d;1 #e597a2" focus="100%" type="gradient">
                <o:fill v:ext="view" type="gradientUnscaled"/>
              </v:fill>
              <w10:wrap anchorx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-511810</wp:posOffset>
              </wp:positionH>
              <wp:positionV relativeFrom="paragraph">
                <wp:posOffset>247015</wp:posOffset>
              </wp:positionV>
              <wp:extent cx="7162165" cy="315595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165" cy="315595"/>
                        <a:chOff x="0" y="130629"/>
                        <a:chExt cx="7162528" cy="315686"/>
                      </a:xfrm>
                    </wpg:grpSpPr>
                    <wps:wsp>
                      <wps:cNvPr id="10" name="Text Box 10"/>
                      <wps:cNvSpPr txBox="1"/>
                      <wps:spPr>
                        <a:xfrm>
                          <a:off x="0" y="152401"/>
                          <a:ext cx="1785257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5ADC" w:rsidRPr="006D7AAF" w:rsidRDefault="00B25ADC">
                            <w:pPr>
                              <w:rPr>
                                <w:rFonts w:ascii="Futura Cyrillic Medium" w:hAnsi="Futura Cyrillic Medium"/>
                                <w:sz w:val="18"/>
                                <w:szCs w:val="18"/>
                              </w:rPr>
                            </w:pPr>
                            <w:r w:rsidRPr="006D7AAF">
                              <w:rPr>
                                <w:rFonts w:ascii="Futura Cyrillic Medium" w:hAnsi="Futura Cyrillic Medium"/>
                                <w:sz w:val="18"/>
                                <w:szCs w:val="18"/>
                              </w:rPr>
                              <w:t>WWW.ELEVONHUB.COM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Text Box 11"/>
                      <wps:cNvSpPr txBox="1"/>
                      <wps:spPr>
                        <a:xfrm>
                          <a:off x="2536372" y="152401"/>
                          <a:ext cx="208978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5ADC" w:rsidRPr="006D7AAF" w:rsidRDefault="00B25ADC" w:rsidP="00B25ADC">
                            <w:pPr>
                              <w:rPr>
                                <w:rFonts w:ascii="Futura Cyrillic Medium" w:hAnsi="Futura Cyrillic Medium"/>
                                <w:sz w:val="18"/>
                                <w:szCs w:val="18"/>
                              </w:rPr>
                            </w:pPr>
                            <w:r w:rsidRPr="006D7AAF">
                              <w:rPr>
                                <w:rFonts w:ascii="Futura Cyrillic Medium" w:hAnsi="Futura Cyrillic Medium"/>
                                <w:sz w:val="18"/>
                                <w:szCs w:val="18"/>
                              </w:rPr>
                              <w:t>CONTACT@ELEVONHUB.COM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Text Box 12"/>
                      <wps:cNvSpPr txBox="1"/>
                      <wps:spPr>
                        <a:xfrm>
                          <a:off x="5377543" y="130629"/>
                          <a:ext cx="1784985" cy="315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5ADC" w:rsidRPr="006D7AAF" w:rsidRDefault="00FD4343" w:rsidP="00B25ADC">
                            <w:pPr>
                              <w:rPr>
                                <w:rFonts w:ascii="Futura Cyrillic Medium" w:hAnsi="Futura Cyrillic Medium"/>
                                <w:sz w:val="18"/>
                                <w:szCs w:val="18"/>
                              </w:rPr>
                            </w:pPr>
                            <w:r w:rsidRPr="006D7AAF">
                              <w:rPr>
                                <w:rFonts w:ascii="Futura Cyrillic Medium" w:hAnsi="Futura Cyrillic Medium"/>
                                <w:sz w:val="18"/>
                                <w:szCs w:val="18"/>
                              </w:rPr>
                              <w:t>TEL: +2519-97459695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" o:spid="_x0000_s1034" style="position:absolute;margin-left:-40.3pt;margin-top:19.45pt;width:563.95pt;height:24.85pt;z-index:251669504" coordorigin=",1306" coordsize="71625,3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5" type="#_x0000_t202" style="position:absolute;top:1524;width:17852;height:2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" filled="f" stroked="f" strokeweight=".5pt">
                <v:textbox>
                  <w:txbxContent>
                    <w:p w:rsidR="00B25ADC" w:rsidRPr="006D7AAF" w:rsidRDefault="00B25ADC">
                      <w:pPr>
                        <w:rPr>
                          <w:rFonts w:ascii="Futura Cyrillic Medium" w:hAnsi="Futura Cyrillic Medium"/>
                          <w:sz w:val="18"/>
                          <w:szCs w:val="18"/>
                        </w:rPr>
                      </w:pPr>
                      <w:r w:rsidRPr="006D7AAF">
                        <w:rPr>
                          <w:rFonts w:ascii="Futura Cyrillic Medium" w:hAnsi="Futura Cyrillic Medium"/>
                          <w:sz w:val="18"/>
                          <w:szCs w:val="18"/>
                        </w:rPr>
                        <w:t>WWW.ELEVONHUB.COM</w:t>
                      </w:r>
                    </w:p>
                  </w:txbxContent>
                </v:textbox>
              </v:shape>
              <v:shape id="Text Box 11" o:spid="_x0000_s1036" type="#_x0000_t202" style="position:absolute;left:25363;top:1524;width:20898;height:2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" filled="f" stroked="f" strokeweight=".5pt">
                <v:textbox>
                  <w:txbxContent>
                    <w:p w:rsidR="00B25ADC" w:rsidRPr="006D7AAF" w:rsidRDefault="00B25ADC" w:rsidP="00B25ADC">
                      <w:pPr>
                        <w:rPr>
                          <w:rFonts w:ascii="Futura Cyrillic Medium" w:hAnsi="Futura Cyrillic Medium"/>
                          <w:sz w:val="18"/>
                          <w:szCs w:val="18"/>
                        </w:rPr>
                      </w:pPr>
                      <w:r w:rsidRPr="006D7AAF">
                        <w:rPr>
                          <w:rFonts w:ascii="Futura Cyrillic Medium" w:hAnsi="Futura Cyrillic Medium"/>
                          <w:sz w:val="18"/>
                          <w:szCs w:val="18"/>
                        </w:rPr>
                        <w:t>CONTACT@ELEVONHUB.COM</w:t>
                      </w:r>
                    </w:p>
                  </w:txbxContent>
                </v:textbox>
              </v:shape>
              <v:shape id="Text Box 12" o:spid="_x0000_s1037" type="#_x0000_t202" style="position:absolute;left:53775;top:1306;width:17850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" filled="f" stroked="f" strokeweight=".5pt">
                <v:textbox>
                  <w:txbxContent>
                    <w:p w:rsidR="00B25ADC" w:rsidRPr="006D7AAF" w:rsidRDefault="00FD4343" w:rsidP="00B25ADC">
                      <w:pPr>
                        <w:rPr>
                          <w:rFonts w:ascii="Futura Cyrillic Medium" w:hAnsi="Futura Cyrillic Medium"/>
                          <w:sz w:val="18"/>
                          <w:szCs w:val="18"/>
                        </w:rPr>
                      </w:pPr>
                      <w:r w:rsidRPr="006D7AAF">
                        <w:rPr>
                          <w:rFonts w:ascii="Futura Cyrillic Medium" w:hAnsi="Futura Cyrillic Medium"/>
                          <w:sz w:val="18"/>
                          <w:szCs w:val="18"/>
                        </w:rPr>
                        <w:t>TEL: +2519-97459695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EAD" w:rsidRDefault="000E1EAD" w:rsidP="00B01D91">
      <w:pPr>
        <w:spacing w:after="0" w:line="240" w:lineRule="auto"/>
      </w:pPr>
      <w:r>
        <w:separator/>
      </w:r>
    </w:p>
  </w:footnote>
  <w:footnote w:type="continuationSeparator" w:id="0">
    <w:p w:rsidR="000E1EAD" w:rsidRDefault="000E1EAD" w:rsidP="00B01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99E" w:rsidRDefault="00B25ADC" w:rsidP="007F3C8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-4038328</wp:posOffset>
              </wp:positionH>
              <wp:positionV relativeFrom="topMargin">
                <wp:posOffset>331289</wp:posOffset>
              </wp:positionV>
              <wp:extent cx="11627210" cy="506095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627210" cy="506095"/>
                        <a:chOff x="0" y="0"/>
                        <a:chExt cx="11627210" cy="506095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4670854" y="0"/>
                          <a:ext cx="1113155" cy="506095"/>
                          <a:chOff x="0" y="0"/>
                          <a:chExt cx="1113155" cy="50621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378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06" y="247135"/>
                            <a:ext cx="1006475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3C85" w:rsidRPr="007F3C85" w:rsidRDefault="007F3C85" w:rsidP="007F3C85">
                              <w:pPr>
                                <w:rPr>
                                  <w:rFonts w:ascii="Futura Cyrillic Medium" w:hAnsi="Futura Cyrillic Medium"/>
                                  <w:sz w:val="14"/>
                                  <w:szCs w:val="14"/>
                                </w:rPr>
                              </w:pPr>
                              <w:r w:rsidRPr="007F3C85">
                                <w:rPr>
                                  <w:rFonts w:ascii="Futura Cyrillic Medium" w:hAnsi="Futura Cyrillic Medium"/>
                                  <w:sz w:val="14"/>
                                  <w:szCs w:val="14"/>
                                </w:rPr>
                                <w:t xml:space="preserve">ONE MEMBER PLC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7370805" y="98854"/>
                          <a:ext cx="4256405" cy="302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6A1A26"/>
                            </a:gs>
                            <a:gs pos="83000">
                              <a:srgbClr val="D24A5D"/>
                            </a:gs>
                            <a:gs pos="100000">
                              <a:srgbClr val="E597A2"/>
                            </a:gs>
                          </a:gsLst>
                          <a:lin ang="30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angle 5"/>
                      <wps:cNvSpPr/>
                      <wps:spPr>
                        <a:xfrm rot="10800000">
                          <a:off x="0" y="123568"/>
                          <a:ext cx="4256405" cy="302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6A1A26"/>
                            </a:gs>
                            <a:gs pos="83000">
                              <a:srgbClr val="D24A5D"/>
                            </a:gs>
                            <a:gs pos="100000">
                              <a:srgbClr val="E597A2"/>
                            </a:gs>
                          </a:gsLst>
                          <a:lin ang="30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318pt;margin-top:26.1pt;width:915.55pt;height:39.85pt;z-index:251661312;mso-position-vertical-relative:top-margin-area;mso-width-relative:margin;mso-height-relative:margin" coordsize="116272,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">
              <v:group id="Group 2" o:spid="_x0000_s1027" style="position:absolute;left:46708;width:11132;height:5060" coordsize="11131,5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11131;height:3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">
                  <v:imagedata r:id="rId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556;top:2471;width:10064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7F3C85" w:rsidRPr="007F3C85" w:rsidRDefault="007F3C85" w:rsidP="007F3C85">
                        <w:pPr>
                          <w:rPr>
                            <w:rFonts w:ascii="Futura Cyrillic Medium" w:hAnsi="Futura Cyrillic Medium"/>
                            <w:sz w:val="14"/>
                            <w:szCs w:val="14"/>
                          </w:rPr>
                        </w:pPr>
                        <w:r w:rsidRPr="007F3C85">
                          <w:rPr>
                            <w:rFonts w:ascii="Futura Cyrillic Medium" w:hAnsi="Futura Cyrillic Medium"/>
                            <w:sz w:val="14"/>
                            <w:szCs w:val="14"/>
                          </w:rPr>
                          <w:t xml:space="preserve">ONE MEMBER PLC </w:t>
                        </w:r>
                      </w:p>
                    </w:txbxContent>
                  </v:textbox>
                </v:shape>
              </v:group>
              <v:rect id="Rectangle 4" o:spid="_x0000_s1030" style="position:absolute;left:73708;top:988;width:42564;height:3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" fillcolor="#6a1a26" stroked="f" strokeweight="1pt">
                <v:fill color2="#e597a2" rotate="t" angle="40" colors="0 #6a1a26;54395f #d24a5d;1 #e597a2" focus="100%" type="gradient">
                  <o:fill v:ext="view" type="gradientUnscaled"/>
                </v:fill>
              </v:rect>
              <v:rect id="Rectangle 5" o:spid="_x0000_s1031" style="position:absolute;top:1235;width:42564;height:30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" fillcolor="#6a1a26" stroked="f" strokeweight="1pt">
                <v:fill color2="#e597a2" rotate="t" angle="40" colors="0 #6a1a26;54395f #d24a5d;1 #e597a2" focus="100%" type="gradient">
                  <o:fill v:ext="view" type="gradientUnscaled"/>
                </v:fill>
              </v:rect>
              <w10:wrap anchory="margin"/>
            </v:group>
          </w:pict>
        </mc:Fallback>
      </mc:AlternateContent>
    </w:r>
  </w:p>
  <w:p w:rsidR="0089199E" w:rsidRDefault="0089199E" w:rsidP="007F3C85">
    <w:pPr>
      <w:spacing w:after="0"/>
    </w:pPr>
  </w:p>
  <w:p w:rsidR="0089199E" w:rsidRDefault="008919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55"/>
    <w:rsid w:val="00055B95"/>
    <w:rsid w:val="000E1EAD"/>
    <w:rsid w:val="002F576B"/>
    <w:rsid w:val="003544C5"/>
    <w:rsid w:val="00403683"/>
    <w:rsid w:val="004174F4"/>
    <w:rsid w:val="004F0979"/>
    <w:rsid w:val="00537023"/>
    <w:rsid w:val="006433C3"/>
    <w:rsid w:val="006A5990"/>
    <w:rsid w:val="006D7AAF"/>
    <w:rsid w:val="0071626E"/>
    <w:rsid w:val="007954C4"/>
    <w:rsid w:val="007D1555"/>
    <w:rsid w:val="007F3C85"/>
    <w:rsid w:val="00835DA3"/>
    <w:rsid w:val="0089199E"/>
    <w:rsid w:val="00A7038E"/>
    <w:rsid w:val="00AC759C"/>
    <w:rsid w:val="00B01D91"/>
    <w:rsid w:val="00B25ADC"/>
    <w:rsid w:val="00B65746"/>
    <w:rsid w:val="00BE5633"/>
    <w:rsid w:val="00D674C5"/>
    <w:rsid w:val="00E02A5F"/>
    <w:rsid w:val="00E50EE1"/>
    <w:rsid w:val="00F57C95"/>
    <w:rsid w:val="00FD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00E76"/>
  <w15:chartTrackingRefBased/>
  <w15:docId w15:val="{1920CCFD-C7ED-4F61-88C0-66AEAC55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D91"/>
  </w:style>
  <w:style w:type="paragraph" w:styleId="Footer">
    <w:name w:val="footer"/>
    <w:basedOn w:val="Normal"/>
    <w:link w:val="FooterChar"/>
    <w:uiPriority w:val="99"/>
    <w:unhideWhenUsed/>
    <w:rsid w:val="00B01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D91"/>
  </w:style>
  <w:style w:type="paragraph" w:styleId="BalloonText">
    <w:name w:val="Balloon Text"/>
    <w:basedOn w:val="Normal"/>
    <w:link w:val="BalloonTextChar"/>
    <w:uiPriority w:val="99"/>
    <w:semiHidden/>
    <w:unhideWhenUsed/>
    <w:rsid w:val="00FD4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ka\Documents\Custom%20Office%20Templates\CORPORATE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9FAC-88F2-4993-B70D-C51EE9F1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CORPORATE-TEMPLATE.dotx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 Abera</dc:creator>
  <cp:keywords/>
  <dc:description/>
  <cp:lastModifiedBy>Beka Abera</cp:lastModifiedBy>
  <cp:revision>2</cp:revision>
  <cp:lastPrinted>2026-06-21T08:38:00Z</cp:lastPrinted>
  <dcterms:created xsi:type="dcterms:W3CDTF">2026-06-21T10:12:00Z</dcterms:created>
  <dcterms:modified xsi:type="dcterms:W3CDTF">2026-06-21T10:12:00Z</dcterms:modified>
</cp:coreProperties>
</file>